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4CF9B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GIBSON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2DD6318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Allonby, Cumberland. Yeoman.</w:t>
      </w:r>
    </w:p>
    <w:p w14:paraId="622F7E3C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30AC0ED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E982AF9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Robert Lowther(q.v.) brought a plaint of trespass against him and 12 others</w:t>
      </w:r>
    </w:p>
    <w:p w14:paraId="0EB57B5C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from Newton and Allonby.</w:t>
      </w:r>
    </w:p>
    <w:p w14:paraId="634A3749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3137D492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E2B1D7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4CD65EA" w14:textId="77777777" w:rsidR="006B1048" w:rsidRDefault="006B1048" w:rsidP="006B104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September 2021</w:t>
      </w:r>
    </w:p>
    <w:p w14:paraId="52562C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8D815" w14:textId="77777777" w:rsidR="006B1048" w:rsidRDefault="006B1048" w:rsidP="009139A6">
      <w:r>
        <w:separator/>
      </w:r>
    </w:p>
  </w:endnote>
  <w:endnote w:type="continuationSeparator" w:id="0">
    <w:p w14:paraId="3CA91C1D" w14:textId="77777777" w:rsidR="006B1048" w:rsidRDefault="006B10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C7D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D2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F9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3AA5D" w14:textId="77777777" w:rsidR="006B1048" w:rsidRDefault="006B1048" w:rsidP="009139A6">
      <w:r>
        <w:separator/>
      </w:r>
    </w:p>
  </w:footnote>
  <w:footnote w:type="continuationSeparator" w:id="0">
    <w:p w14:paraId="28540A99" w14:textId="77777777" w:rsidR="006B1048" w:rsidRDefault="006B10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EB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31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12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48"/>
    <w:rsid w:val="000666E0"/>
    <w:rsid w:val="002510B7"/>
    <w:rsid w:val="005C130B"/>
    <w:rsid w:val="006B104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58F0"/>
  <w15:chartTrackingRefBased/>
  <w15:docId w15:val="{CB086E98-93D6-4676-AA38-572E74D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10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2021-11-06T20:22:00Z</dcterms:created>
  <dcterms:modified xsi:type="dcterms:W3CDTF">2021-11-06T20:22:00Z</dcterms:modified>
</cp:coreProperties>
</file>