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F933F" w14:textId="77777777" w:rsidR="00493EB2" w:rsidRDefault="00493EB2" w:rsidP="00493EB2">
      <w:pPr>
        <w:pStyle w:val="NoSpacing"/>
      </w:pPr>
      <w:r w:rsidRPr="00493EB2">
        <w:rPr>
          <w:u w:val="single"/>
        </w:rPr>
        <w:t xml:space="preserve">John GIBSON </w:t>
      </w:r>
      <w:r>
        <w:t xml:space="preserve">   </w:t>
      </w:r>
      <w:proofErr w:type="gramStart"/>
      <w:r>
        <w:t xml:space="preserve">   (</w:t>
      </w:r>
      <w:proofErr w:type="gramEnd"/>
      <w:r>
        <w:t>fl.1496)</w:t>
      </w:r>
    </w:p>
    <w:p w14:paraId="1F50E461" w14:textId="77777777" w:rsidR="00493EB2" w:rsidRDefault="00493EB2" w:rsidP="00493EB2">
      <w:pPr>
        <w:pStyle w:val="NoSpacing"/>
      </w:pPr>
    </w:p>
    <w:p w14:paraId="7D5626E4" w14:textId="77777777" w:rsidR="00493EB2" w:rsidRDefault="00493EB2" w:rsidP="00493EB2">
      <w:pPr>
        <w:pStyle w:val="NoSpacing"/>
      </w:pPr>
    </w:p>
    <w:p w14:paraId="6D1EE7DF" w14:textId="77777777" w:rsidR="00493EB2" w:rsidRDefault="00493EB2" w:rsidP="00493EB2">
      <w:pPr>
        <w:pStyle w:val="NoSpacing"/>
      </w:pPr>
      <w:r>
        <w:t xml:space="preserve">  5 Dec.1496</w:t>
      </w:r>
      <w:r>
        <w:tab/>
        <w:t xml:space="preserve">He was instituted to a moiety of the rectory of </w:t>
      </w:r>
      <w:proofErr w:type="spellStart"/>
      <w:proofErr w:type="gramStart"/>
      <w:r>
        <w:t>St.Mary</w:t>
      </w:r>
      <w:proofErr w:type="spellEnd"/>
      <w:proofErr w:type="gramEnd"/>
      <w:r>
        <w:t xml:space="preserve"> the elder in Bishop</w:t>
      </w:r>
    </w:p>
    <w:p w14:paraId="55B23758" w14:textId="77777777" w:rsidR="00493EB2" w:rsidRDefault="00493EB2" w:rsidP="00493EB2">
      <w:pPr>
        <w:pStyle w:val="NoSpacing"/>
      </w:pPr>
      <w:r>
        <w:tab/>
      </w:r>
      <w:r>
        <w:tab/>
        <w:t>Hill, York.</w:t>
      </w:r>
    </w:p>
    <w:p w14:paraId="31020303" w14:textId="77777777" w:rsidR="00493EB2" w:rsidRDefault="00493EB2" w:rsidP="00493EB2">
      <w:pPr>
        <w:pStyle w:val="NoSpacing"/>
        <w:ind w:left="1440"/>
      </w:pPr>
      <w:r w:rsidRPr="00771D70">
        <w:t xml:space="preserve">(“The Register of Thomas </w:t>
      </w:r>
      <w:proofErr w:type="spellStart"/>
      <w:r w:rsidRPr="00771D70">
        <w:t>Rotherham</w:t>
      </w:r>
      <w:proofErr w:type="spellEnd"/>
      <w:r w:rsidRPr="00771D70">
        <w:t xml:space="preserve">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1</w:t>
      </w:r>
      <w:r w:rsidRPr="00771D70">
        <w:t>)</w:t>
      </w:r>
    </w:p>
    <w:p w14:paraId="353A4DFA" w14:textId="77777777" w:rsidR="00493EB2" w:rsidRDefault="00493EB2" w:rsidP="00493EB2">
      <w:pPr>
        <w:pStyle w:val="NoSpacing"/>
      </w:pPr>
    </w:p>
    <w:p w14:paraId="18CE3907" w14:textId="77777777" w:rsidR="00493EB2" w:rsidRDefault="00493EB2" w:rsidP="00493EB2">
      <w:pPr>
        <w:pStyle w:val="NoSpacing"/>
      </w:pPr>
    </w:p>
    <w:p w14:paraId="3A6E86C7" w14:textId="77777777" w:rsidR="00493EB2" w:rsidRDefault="00493EB2" w:rsidP="00493EB2">
      <w:pPr>
        <w:pStyle w:val="NoSpacing"/>
      </w:pPr>
      <w:r>
        <w:t>6 November 2022</w:t>
      </w:r>
    </w:p>
    <w:p w14:paraId="498C346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4B18F" w14:textId="77777777" w:rsidR="00493EB2" w:rsidRDefault="00493EB2" w:rsidP="009139A6">
      <w:r>
        <w:separator/>
      </w:r>
    </w:p>
  </w:endnote>
  <w:endnote w:type="continuationSeparator" w:id="0">
    <w:p w14:paraId="4B07B4D9" w14:textId="77777777" w:rsidR="00493EB2" w:rsidRDefault="00493E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865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C841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2F9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225E3" w14:textId="77777777" w:rsidR="00493EB2" w:rsidRDefault="00493EB2" w:rsidP="009139A6">
      <w:r>
        <w:separator/>
      </w:r>
    </w:p>
  </w:footnote>
  <w:footnote w:type="continuationSeparator" w:id="0">
    <w:p w14:paraId="26EAE204" w14:textId="77777777" w:rsidR="00493EB2" w:rsidRDefault="00493E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B19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056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480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EB2"/>
    <w:rsid w:val="000666E0"/>
    <w:rsid w:val="002510B7"/>
    <w:rsid w:val="00493EB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05E59"/>
  <w15:chartTrackingRefBased/>
  <w15:docId w15:val="{B8F9A58E-D2E4-434A-B4E2-E6D1CC23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2023-01-17T21:10:00Z</dcterms:created>
  <dcterms:modified xsi:type="dcterms:W3CDTF">2023-01-17T21:10:00Z</dcterms:modified>
</cp:coreProperties>
</file>