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F9CFCF" w14:textId="77777777" w:rsidR="00FC37ED" w:rsidRDefault="00FC37ED" w:rsidP="00FC37ED">
      <w:pPr>
        <w:pStyle w:val="NoSpacing"/>
      </w:pPr>
      <w:r>
        <w:rPr>
          <w:u w:val="single"/>
        </w:rPr>
        <w:t>Mathew GIBON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fl.1473)</w:t>
      </w:r>
    </w:p>
    <w:p w14:paraId="12A608E6" w14:textId="77777777" w:rsidR="00FC37ED" w:rsidRDefault="00FC37ED" w:rsidP="00FC37ED">
      <w:pPr>
        <w:pStyle w:val="NoSpacing"/>
      </w:pPr>
    </w:p>
    <w:p w14:paraId="06B02B16" w14:textId="77777777" w:rsidR="00FC37ED" w:rsidRDefault="00FC37ED" w:rsidP="00FC37ED">
      <w:pPr>
        <w:pStyle w:val="NoSpacing"/>
      </w:pPr>
    </w:p>
    <w:p w14:paraId="2F71A211" w14:textId="77777777" w:rsidR="00FC37ED" w:rsidRDefault="00FC37ED" w:rsidP="00FC37ED">
      <w:pPr>
        <w:pStyle w:val="NoSpacing"/>
      </w:pPr>
      <w:r>
        <w:t>16 Nov.1473</w:t>
      </w:r>
      <w:r>
        <w:tab/>
        <w:t xml:space="preserve">He was a witness of the Will of Joan </w:t>
      </w:r>
      <w:proofErr w:type="spellStart"/>
      <w:r>
        <w:t>Daniell</w:t>
      </w:r>
      <w:proofErr w:type="spellEnd"/>
      <w:r>
        <w:t xml:space="preserve"> of </w:t>
      </w:r>
      <w:proofErr w:type="spellStart"/>
      <w:r>
        <w:t>Alkham</w:t>
      </w:r>
      <w:proofErr w:type="spellEnd"/>
      <w:r>
        <w:t>, Kent(q.v.).</w:t>
      </w:r>
    </w:p>
    <w:p w14:paraId="35632D0F" w14:textId="77777777" w:rsidR="00FC37ED" w:rsidRDefault="00FC37ED" w:rsidP="00FC37ED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http://www.kentarchaeology.org.uk/18/11/15.htm</w:t>
        </w:r>
      </w:hyperlink>
      <w:r>
        <w:t>)</w:t>
      </w:r>
    </w:p>
    <w:p w14:paraId="38C46BD8" w14:textId="77777777" w:rsidR="00FC37ED" w:rsidRDefault="00FC37ED" w:rsidP="00FC37ED">
      <w:pPr>
        <w:pStyle w:val="NoSpacing"/>
      </w:pPr>
    </w:p>
    <w:p w14:paraId="626A1DAD" w14:textId="77777777" w:rsidR="00FC37ED" w:rsidRDefault="00FC37ED" w:rsidP="00FC37ED">
      <w:pPr>
        <w:pStyle w:val="NoSpacing"/>
      </w:pPr>
    </w:p>
    <w:p w14:paraId="1C015862" w14:textId="77777777" w:rsidR="00FC37ED" w:rsidRPr="00957CDE" w:rsidRDefault="00FC37ED" w:rsidP="00FC37ED">
      <w:pPr>
        <w:pStyle w:val="NoSpacing"/>
      </w:pPr>
      <w:r>
        <w:t>3 March 2018</w:t>
      </w:r>
    </w:p>
    <w:p w14:paraId="4C9C2067" w14:textId="5754B5FB" w:rsidR="006B2F86" w:rsidRDefault="00185359" w:rsidP="00E71FC3">
      <w:pPr>
        <w:pStyle w:val="NoSpacing"/>
      </w:pPr>
    </w:p>
    <w:p w14:paraId="67D6328D" w14:textId="77777777" w:rsidR="00185359" w:rsidRPr="00FC37ED" w:rsidRDefault="00185359" w:rsidP="00E71FC3">
      <w:pPr>
        <w:pStyle w:val="NoSpacing"/>
      </w:pPr>
      <w:bookmarkStart w:id="0" w:name="_GoBack"/>
      <w:bookmarkEnd w:id="0"/>
    </w:p>
    <w:sectPr w:rsidR="00185359" w:rsidRPr="00FC37ED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A4D58A" w14:textId="77777777" w:rsidR="00FC37ED" w:rsidRDefault="00FC37ED" w:rsidP="00E71FC3">
      <w:pPr>
        <w:spacing w:after="0" w:line="240" w:lineRule="auto"/>
      </w:pPr>
      <w:r>
        <w:separator/>
      </w:r>
    </w:p>
  </w:endnote>
  <w:endnote w:type="continuationSeparator" w:id="0">
    <w:p w14:paraId="17090FD7" w14:textId="77777777" w:rsidR="00FC37ED" w:rsidRDefault="00FC37E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E2732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93DCAC" w14:textId="77777777" w:rsidR="00FC37ED" w:rsidRDefault="00FC37ED" w:rsidP="00E71FC3">
      <w:pPr>
        <w:spacing w:after="0" w:line="240" w:lineRule="auto"/>
      </w:pPr>
      <w:r>
        <w:separator/>
      </w:r>
    </w:p>
  </w:footnote>
  <w:footnote w:type="continuationSeparator" w:id="0">
    <w:p w14:paraId="6D34EE0F" w14:textId="77777777" w:rsidR="00FC37ED" w:rsidRDefault="00FC37E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7ED"/>
    <w:rsid w:val="0018535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C3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870B47"/>
  <w15:chartTrackingRefBased/>
  <w15:docId w15:val="{A4849E82-22B5-4E7E-B86B-B6411083B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FC37E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18/11/15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2018-03-03T13:47:00Z</dcterms:created>
  <dcterms:modified xsi:type="dcterms:W3CDTF">2018-03-03T13:49:00Z</dcterms:modified>
</cp:coreProperties>
</file>