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347A0" w14:textId="77777777" w:rsidR="009C4D35" w:rsidRDefault="009C4D35" w:rsidP="009C4D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GIBON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2A8FA57C" w14:textId="77777777" w:rsidR="009C4D35" w:rsidRDefault="009C4D35" w:rsidP="009C4D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Worcester. Goldsmith.</w:t>
      </w:r>
    </w:p>
    <w:p w14:paraId="63CC5026" w14:textId="77777777" w:rsidR="009C4D35" w:rsidRDefault="009C4D35" w:rsidP="009C4D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2BB44C" w14:textId="77777777" w:rsidR="009C4D35" w:rsidRDefault="009C4D35" w:rsidP="009C4D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B09011" w14:textId="77777777" w:rsidR="009C4D35" w:rsidRDefault="009C4D35" w:rsidP="009C4D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Jan.1414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joined Sir Roger Acton,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at Worcester.</w:t>
      </w:r>
    </w:p>
    <w:p w14:paraId="6B93A873" w14:textId="77777777" w:rsidR="009C4D35" w:rsidRDefault="009C4D35" w:rsidP="009C4D3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p.291)</w:t>
      </w:r>
    </w:p>
    <w:p w14:paraId="1AB24089" w14:textId="77777777" w:rsidR="009C4D35" w:rsidRDefault="009C4D35" w:rsidP="009C4D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628BE1" w14:textId="77777777" w:rsidR="009C4D35" w:rsidRDefault="009C4D35" w:rsidP="009C4D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9D14D9" w14:textId="77777777" w:rsidR="009C4D35" w:rsidRDefault="009C4D35" w:rsidP="009C4D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February 2022</w:t>
      </w:r>
    </w:p>
    <w:p w14:paraId="34D5727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1551E" w14:textId="77777777" w:rsidR="009C4D35" w:rsidRDefault="009C4D35" w:rsidP="009139A6">
      <w:r>
        <w:separator/>
      </w:r>
    </w:p>
  </w:endnote>
  <w:endnote w:type="continuationSeparator" w:id="0">
    <w:p w14:paraId="23711354" w14:textId="77777777" w:rsidR="009C4D35" w:rsidRDefault="009C4D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E77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012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6CA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50A01" w14:textId="77777777" w:rsidR="009C4D35" w:rsidRDefault="009C4D35" w:rsidP="009139A6">
      <w:r>
        <w:separator/>
      </w:r>
    </w:p>
  </w:footnote>
  <w:footnote w:type="continuationSeparator" w:id="0">
    <w:p w14:paraId="6A8C620E" w14:textId="77777777" w:rsidR="009C4D35" w:rsidRDefault="009C4D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D0B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2AC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912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D35"/>
    <w:rsid w:val="000666E0"/>
    <w:rsid w:val="002510B7"/>
    <w:rsid w:val="005C130B"/>
    <w:rsid w:val="00826F5C"/>
    <w:rsid w:val="009139A6"/>
    <w:rsid w:val="009448BB"/>
    <w:rsid w:val="009C4D35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A37D1"/>
  <w15:chartTrackingRefBased/>
  <w15:docId w15:val="{EF605D4E-0964-437C-8454-B0750E39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2022-02-23T17:32:00Z</dcterms:created>
  <dcterms:modified xsi:type="dcterms:W3CDTF">2022-02-23T17:33:00Z</dcterms:modified>
</cp:coreProperties>
</file>