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0C9C8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GIBON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5649D120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Worcester. Goldsmith.</w:t>
      </w:r>
    </w:p>
    <w:p w14:paraId="68E89FCD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4759E2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5007D9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Jan.1414</w:t>
      </w:r>
      <w:r>
        <w:rPr>
          <w:rFonts w:ascii="Times New Roman" w:hAnsi="Times New Roman" w:cs="Times New Roman"/>
          <w:sz w:val="24"/>
          <w:szCs w:val="24"/>
        </w:rPr>
        <w:tab/>
        <w:t xml:space="preserve">He joined Sir Roger Acton,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lollard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at Worcester.</w:t>
      </w:r>
    </w:p>
    <w:p w14:paraId="2C49D405" w14:textId="77777777" w:rsidR="00095D40" w:rsidRDefault="00095D40" w:rsidP="00095D40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ascii="Times New Roman" w:hAnsi="Times New Roman" w:cs="Times New Roman"/>
          <w:sz w:val="24"/>
          <w:szCs w:val="24"/>
        </w:rPr>
        <w:t>Kightley</w:t>
      </w:r>
      <w:proofErr w:type="spellEnd"/>
      <w:r>
        <w:rPr>
          <w:rFonts w:ascii="Times New Roman" w:hAnsi="Times New Roman" w:cs="Times New Roman"/>
          <w:sz w:val="24"/>
          <w:szCs w:val="24"/>
        </w:rPr>
        <w:t>. Submitted for the degree of Ph.D. in the Department of History of the University of York, September 1475 p.291)</w:t>
      </w:r>
    </w:p>
    <w:p w14:paraId="27578289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377684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CAA15C" w14:textId="77777777" w:rsidR="00095D40" w:rsidRDefault="00095D40" w:rsidP="00095D4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2022</w:t>
      </w:r>
    </w:p>
    <w:p w14:paraId="7A0E8A1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C223A" w14:textId="77777777" w:rsidR="00095D40" w:rsidRDefault="00095D40" w:rsidP="009139A6">
      <w:r>
        <w:separator/>
      </w:r>
    </w:p>
  </w:endnote>
  <w:endnote w:type="continuationSeparator" w:id="0">
    <w:p w14:paraId="46940C95" w14:textId="77777777" w:rsidR="00095D40" w:rsidRDefault="00095D4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B15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63CE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14B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3E1C8" w14:textId="77777777" w:rsidR="00095D40" w:rsidRDefault="00095D40" w:rsidP="009139A6">
      <w:r>
        <w:separator/>
      </w:r>
    </w:p>
  </w:footnote>
  <w:footnote w:type="continuationSeparator" w:id="0">
    <w:p w14:paraId="2DD7B4E7" w14:textId="77777777" w:rsidR="00095D40" w:rsidRDefault="00095D4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5BD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832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71E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D40"/>
    <w:rsid w:val="000666E0"/>
    <w:rsid w:val="00095D4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DC077"/>
  <w15:chartTrackingRefBased/>
  <w15:docId w15:val="{1CFFB59B-A9E2-4CE9-ACC6-A44F65EE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2022-02-23T17:32:00Z</dcterms:created>
  <dcterms:modified xsi:type="dcterms:W3CDTF">2022-02-23T17:32:00Z</dcterms:modified>
</cp:coreProperties>
</file>