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0BACE" w14:textId="5D686675" w:rsidR="006B2F86" w:rsidRDefault="00472A1C" w:rsidP="00E71FC3">
      <w:pPr>
        <w:pStyle w:val="NoSpacing"/>
      </w:pPr>
      <w:r>
        <w:rPr>
          <w:u w:val="single"/>
        </w:rPr>
        <w:t>Isabelle GIBON</w:t>
      </w:r>
      <w:r>
        <w:t xml:space="preserve">   </w:t>
      </w:r>
      <w:proofErr w:type="gramStart"/>
      <w:r>
        <w:t xml:space="preserve">   (</w:t>
      </w:r>
      <w:proofErr w:type="gramEnd"/>
      <w:r>
        <w:t>fl.1473)</w:t>
      </w:r>
    </w:p>
    <w:p w14:paraId="092F8613" w14:textId="7F374C22" w:rsidR="00472A1C" w:rsidRDefault="00472A1C" w:rsidP="00E71FC3">
      <w:pPr>
        <w:pStyle w:val="NoSpacing"/>
      </w:pPr>
    </w:p>
    <w:p w14:paraId="0770AE44" w14:textId="08DA0833" w:rsidR="00472A1C" w:rsidRDefault="00472A1C" w:rsidP="00E71FC3">
      <w:pPr>
        <w:pStyle w:val="NoSpacing"/>
      </w:pPr>
    </w:p>
    <w:p w14:paraId="2F79476C" w14:textId="717D6E84" w:rsidR="00472A1C" w:rsidRDefault="00472A1C" w:rsidP="00E71FC3">
      <w:pPr>
        <w:pStyle w:val="NoSpacing"/>
      </w:pPr>
      <w:r>
        <w:t xml:space="preserve">Sister of John </w:t>
      </w:r>
      <w:proofErr w:type="spellStart"/>
      <w:r>
        <w:t>Gibon</w:t>
      </w:r>
      <w:proofErr w:type="spellEnd"/>
      <w:r>
        <w:t>(q.v.).</w:t>
      </w:r>
    </w:p>
    <w:p w14:paraId="7405A7D3" w14:textId="788EDCAF" w:rsidR="00472A1C" w:rsidRDefault="00472A1C" w:rsidP="00E71FC3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http://www.kentarchaeology.org.uk/18/11/15.htm</w:t>
        </w:r>
      </w:hyperlink>
      <w:r>
        <w:t>)</w:t>
      </w:r>
    </w:p>
    <w:p w14:paraId="1BB51BAA" w14:textId="0DF3066D" w:rsidR="00472A1C" w:rsidRDefault="00472A1C" w:rsidP="00E71FC3">
      <w:pPr>
        <w:pStyle w:val="NoSpacing"/>
      </w:pPr>
    </w:p>
    <w:p w14:paraId="3F4A49E1" w14:textId="2001251E" w:rsidR="00472A1C" w:rsidRDefault="00472A1C" w:rsidP="00E71FC3">
      <w:pPr>
        <w:pStyle w:val="NoSpacing"/>
      </w:pPr>
    </w:p>
    <w:p w14:paraId="66F9A459" w14:textId="5977F8F3" w:rsidR="00472A1C" w:rsidRDefault="00472A1C" w:rsidP="00E71FC3">
      <w:pPr>
        <w:pStyle w:val="NoSpacing"/>
      </w:pPr>
      <w:r>
        <w:t>16 Nov.1473</w:t>
      </w:r>
      <w:r>
        <w:tab/>
        <w:t xml:space="preserve">In her Will, Joan </w:t>
      </w:r>
      <w:proofErr w:type="spellStart"/>
      <w:r>
        <w:t>Daniell</w:t>
      </w:r>
      <w:proofErr w:type="spellEnd"/>
      <w:r>
        <w:t xml:space="preserve"> of </w:t>
      </w:r>
      <w:proofErr w:type="spellStart"/>
      <w:r>
        <w:t>Alkham</w:t>
      </w:r>
      <w:proofErr w:type="spellEnd"/>
      <w:r>
        <w:t>, Kent(q.v.), instructed that John</w:t>
      </w:r>
    </w:p>
    <w:p w14:paraId="6A966A20" w14:textId="0AB43CB0" w:rsidR="00472A1C" w:rsidRDefault="00472A1C" w:rsidP="00472A1C">
      <w:pPr>
        <w:pStyle w:val="NoSpacing"/>
      </w:pPr>
      <w:r>
        <w:tab/>
      </w:r>
      <w:r>
        <w:tab/>
        <w:t>should pay her £3 6s 8d.   (ibid.)</w:t>
      </w:r>
    </w:p>
    <w:p w14:paraId="3F88D24D" w14:textId="7EF8ADCF" w:rsidR="00472A1C" w:rsidRDefault="00472A1C" w:rsidP="00472A1C">
      <w:pPr>
        <w:pStyle w:val="NoSpacing"/>
      </w:pPr>
    </w:p>
    <w:p w14:paraId="2530D63C" w14:textId="5D979556" w:rsidR="00472A1C" w:rsidRDefault="00472A1C" w:rsidP="00472A1C">
      <w:pPr>
        <w:pStyle w:val="NoSpacing"/>
      </w:pPr>
    </w:p>
    <w:p w14:paraId="1B48E068" w14:textId="29A653EB" w:rsidR="00472A1C" w:rsidRPr="00472A1C" w:rsidRDefault="00472A1C" w:rsidP="00472A1C">
      <w:pPr>
        <w:pStyle w:val="NoSpacing"/>
      </w:pPr>
      <w:r>
        <w:t>3 March 2018</w:t>
      </w:r>
      <w:bookmarkStart w:id="0" w:name="_GoBack"/>
      <w:bookmarkEnd w:id="0"/>
    </w:p>
    <w:sectPr w:rsidR="00472A1C" w:rsidRPr="00472A1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189B7" w14:textId="77777777" w:rsidR="00472A1C" w:rsidRDefault="00472A1C" w:rsidP="00E71FC3">
      <w:pPr>
        <w:spacing w:after="0" w:line="240" w:lineRule="auto"/>
      </w:pPr>
      <w:r>
        <w:separator/>
      </w:r>
    </w:p>
  </w:endnote>
  <w:endnote w:type="continuationSeparator" w:id="0">
    <w:p w14:paraId="2B04588A" w14:textId="77777777" w:rsidR="00472A1C" w:rsidRDefault="00472A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622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B267C" w14:textId="77777777" w:rsidR="00472A1C" w:rsidRDefault="00472A1C" w:rsidP="00E71FC3">
      <w:pPr>
        <w:spacing w:after="0" w:line="240" w:lineRule="auto"/>
      </w:pPr>
      <w:r>
        <w:separator/>
      </w:r>
    </w:p>
  </w:footnote>
  <w:footnote w:type="continuationSeparator" w:id="0">
    <w:p w14:paraId="20BD1E85" w14:textId="77777777" w:rsidR="00472A1C" w:rsidRDefault="00472A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A1C"/>
    <w:rsid w:val="001A7C09"/>
    <w:rsid w:val="00472A1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C2E0B"/>
  <w15:chartTrackingRefBased/>
  <w15:docId w15:val="{BF8F67D7-6C58-48F9-B6F3-1847F43A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472A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5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2018-03-03T14:28:00Z</dcterms:created>
  <dcterms:modified xsi:type="dcterms:W3CDTF">2018-03-03T14:32:00Z</dcterms:modified>
</cp:coreProperties>
</file>