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FCE61" w14:textId="77777777" w:rsidR="00774CF0" w:rsidRDefault="00774CF0" w:rsidP="00774CF0">
      <w:pPr>
        <w:pStyle w:val="NoSpacing"/>
      </w:pPr>
      <w:r>
        <w:rPr>
          <w:u w:val="single"/>
        </w:rPr>
        <w:t>Richard GIBBYS</w:t>
      </w:r>
      <w:r>
        <w:t xml:space="preserve">       </w:t>
      </w:r>
      <w:r>
        <w:t>(fl.1501)</w:t>
      </w:r>
    </w:p>
    <w:p w14:paraId="482D33AF" w14:textId="77777777" w:rsidR="00774CF0" w:rsidRDefault="00774CF0" w:rsidP="00774CF0">
      <w:pPr>
        <w:pStyle w:val="NoSpacing"/>
      </w:pPr>
    </w:p>
    <w:p w14:paraId="09248F41" w14:textId="77777777" w:rsidR="00774CF0" w:rsidRDefault="00774CF0" w:rsidP="00774CF0">
      <w:pPr>
        <w:pStyle w:val="NoSpacing"/>
      </w:pPr>
    </w:p>
    <w:p w14:paraId="5A985973" w14:textId="77777777" w:rsidR="00774CF0" w:rsidRDefault="00774CF0" w:rsidP="00774CF0">
      <w:pPr>
        <w:pStyle w:val="NoSpacing"/>
      </w:pPr>
      <w:r>
        <w:t>19 Jan.1501</w:t>
      </w:r>
      <w:r>
        <w:tab/>
        <w:t xml:space="preserve">Stephen </w:t>
      </w:r>
      <w:proofErr w:type="spellStart"/>
      <w:r>
        <w:t>Havill</w:t>
      </w:r>
      <w:proofErr w:type="spellEnd"/>
      <w:r>
        <w:t xml:space="preserve"> of Oxford(q.v.) named him a supervisor of his Will.</w:t>
      </w:r>
    </w:p>
    <w:p w14:paraId="21AC6A65" w14:textId="77777777" w:rsidR="00774CF0" w:rsidRDefault="00774CF0" w:rsidP="00774CF0">
      <w:pPr>
        <w:pStyle w:val="NoSpacing"/>
      </w:pPr>
      <w:r>
        <w:tab/>
      </w:r>
      <w:r>
        <w:tab/>
        <w:t>(H.P. p.437)</w:t>
      </w:r>
    </w:p>
    <w:p w14:paraId="6E7A6175" w14:textId="77777777" w:rsidR="00774CF0" w:rsidRDefault="00774CF0" w:rsidP="00774CF0">
      <w:pPr>
        <w:pStyle w:val="NoSpacing"/>
      </w:pPr>
    </w:p>
    <w:p w14:paraId="67F9AB41" w14:textId="77777777" w:rsidR="00774CF0" w:rsidRDefault="00774CF0" w:rsidP="00774CF0">
      <w:pPr>
        <w:pStyle w:val="NoSpacing"/>
      </w:pPr>
    </w:p>
    <w:p w14:paraId="702BD03A" w14:textId="77777777" w:rsidR="00774CF0" w:rsidRPr="004953E0" w:rsidRDefault="00774CF0" w:rsidP="00774CF0">
      <w:pPr>
        <w:pStyle w:val="NoSpacing"/>
      </w:pPr>
      <w:r>
        <w:t>7 November 2019</w:t>
      </w:r>
    </w:p>
    <w:p w14:paraId="49280E97" w14:textId="5BE02553" w:rsidR="006B2F86" w:rsidRPr="00774CF0" w:rsidRDefault="00774CF0" w:rsidP="00E71FC3">
      <w:pPr>
        <w:pStyle w:val="NoSpacing"/>
      </w:pPr>
      <w:bookmarkStart w:id="0" w:name="_GoBack"/>
      <w:bookmarkEnd w:id="0"/>
    </w:p>
    <w:sectPr w:rsidR="006B2F86" w:rsidRPr="00774C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7C4B0" w14:textId="77777777" w:rsidR="00774CF0" w:rsidRDefault="00774CF0" w:rsidP="00E71FC3">
      <w:pPr>
        <w:spacing w:after="0" w:line="240" w:lineRule="auto"/>
      </w:pPr>
      <w:r>
        <w:separator/>
      </w:r>
    </w:p>
  </w:endnote>
  <w:endnote w:type="continuationSeparator" w:id="0">
    <w:p w14:paraId="34053AD7" w14:textId="77777777" w:rsidR="00774CF0" w:rsidRDefault="00774C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079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E5621" w14:textId="77777777" w:rsidR="00774CF0" w:rsidRDefault="00774CF0" w:rsidP="00E71FC3">
      <w:pPr>
        <w:spacing w:after="0" w:line="240" w:lineRule="auto"/>
      </w:pPr>
      <w:r>
        <w:separator/>
      </w:r>
    </w:p>
  </w:footnote>
  <w:footnote w:type="continuationSeparator" w:id="0">
    <w:p w14:paraId="422B2236" w14:textId="77777777" w:rsidR="00774CF0" w:rsidRDefault="00774C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F0"/>
    <w:rsid w:val="001A7C09"/>
    <w:rsid w:val="00577BD5"/>
    <w:rsid w:val="00656CBA"/>
    <w:rsid w:val="006A1F77"/>
    <w:rsid w:val="00733BE7"/>
    <w:rsid w:val="00774C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C6E5E"/>
  <w15:chartTrackingRefBased/>
  <w15:docId w15:val="{DA49FA76-E6F4-4AAD-840C-8187705D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2019-11-07T21:37:00Z</dcterms:created>
  <dcterms:modified xsi:type="dcterms:W3CDTF">2019-11-07T21:38:00Z</dcterms:modified>
</cp:coreProperties>
</file>