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E42782" w14:textId="77777777" w:rsidR="00292297" w:rsidRDefault="00292297" w:rsidP="0029229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GIBBYS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7CCCA500" w14:textId="77777777" w:rsidR="00292297" w:rsidRDefault="00292297" w:rsidP="00292297">
      <w:pPr>
        <w:rPr>
          <w:rFonts w:ascii="Times New Roman" w:hAnsi="Times New Roman" w:cs="Times New Roman"/>
        </w:rPr>
      </w:pPr>
    </w:p>
    <w:p w14:paraId="51E2FE17" w14:textId="77777777" w:rsidR="00292297" w:rsidRDefault="00292297" w:rsidP="00292297">
      <w:pPr>
        <w:rPr>
          <w:rFonts w:ascii="Times New Roman" w:hAnsi="Times New Roman" w:cs="Times New Roman"/>
        </w:rPr>
      </w:pPr>
    </w:p>
    <w:p w14:paraId="0C3A9366" w14:textId="77777777" w:rsidR="00292297" w:rsidRDefault="00292297" w:rsidP="0029229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= Agnes(q.v.).</w:t>
      </w:r>
    </w:p>
    <w:p w14:paraId="3E3557C4" w14:textId="77777777" w:rsidR="00292297" w:rsidRDefault="00292297" w:rsidP="0029229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F57648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1F74DE62" w14:textId="77777777" w:rsidR="00292297" w:rsidRDefault="00292297" w:rsidP="00292297">
      <w:pPr>
        <w:rPr>
          <w:rFonts w:ascii="Times New Roman" w:hAnsi="Times New Roman" w:cs="Times New Roman"/>
        </w:rPr>
      </w:pPr>
    </w:p>
    <w:p w14:paraId="618429D2" w14:textId="77777777" w:rsidR="00292297" w:rsidRDefault="00292297" w:rsidP="00292297">
      <w:pPr>
        <w:rPr>
          <w:rFonts w:ascii="Times New Roman" w:hAnsi="Times New Roman" w:cs="Times New Roman"/>
        </w:rPr>
      </w:pPr>
    </w:p>
    <w:p w14:paraId="26453D6D" w14:textId="77777777" w:rsidR="00292297" w:rsidRDefault="00292297" w:rsidP="0029229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Kyrton</w:t>
      </w:r>
      <w:proofErr w:type="spellEnd"/>
      <w:r>
        <w:rPr>
          <w:rFonts w:ascii="Times New Roman" w:hAnsi="Times New Roman" w:cs="Times New Roman"/>
        </w:rPr>
        <w:t xml:space="preserve">(q.v.) and John </w:t>
      </w:r>
      <w:proofErr w:type="spellStart"/>
      <w:proofErr w:type="gramStart"/>
      <w:r>
        <w:rPr>
          <w:rFonts w:ascii="Times New Roman" w:hAnsi="Times New Roman" w:cs="Times New Roman"/>
        </w:rPr>
        <w:t>Hill,clerk</w:t>
      </w:r>
      <w:proofErr w:type="spellEnd"/>
      <w:proofErr w:type="gramEnd"/>
      <w:r>
        <w:rPr>
          <w:rFonts w:ascii="Times New Roman" w:hAnsi="Times New Roman" w:cs="Times New Roman"/>
        </w:rPr>
        <w:t>(q.v.), brought a plaint of common</w:t>
      </w:r>
    </w:p>
    <w:p w14:paraId="495233CC" w14:textId="77777777" w:rsidR="00292297" w:rsidRDefault="00292297" w:rsidP="0029229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recovery against them.   (ibid.)</w:t>
      </w:r>
    </w:p>
    <w:p w14:paraId="7199F199" w14:textId="77777777" w:rsidR="00292297" w:rsidRDefault="00292297" w:rsidP="00292297">
      <w:pPr>
        <w:rPr>
          <w:rFonts w:ascii="Times New Roman" w:hAnsi="Times New Roman" w:cs="Times New Roman"/>
        </w:rPr>
      </w:pPr>
    </w:p>
    <w:p w14:paraId="39D66847" w14:textId="77777777" w:rsidR="00292297" w:rsidRDefault="00292297" w:rsidP="00292297">
      <w:pPr>
        <w:rPr>
          <w:rFonts w:ascii="Times New Roman" w:hAnsi="Times New Roman" w:cs="Times New Roman"/>
        </w:rPr>
      </w:pPr>
    </w:p>
    <w:p w14:paraId="716B42A2" w14:textId="77777777" w:rsidR="00292297" w:rsidRDefault="00292297" w:rsidP="0029229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 March 2018</w:t>
      </w:r>
    </w:p>
    <w:p w14:paraId="41002926" w14:textId="77777777" w:rsidR="006B2F86" w:rsidRPr="00E71FC3" w:rsidRDefault="0029229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C5E08B" w14:textId="77777777" w:rsidR="00292297" w:rsidRDefault="00292297" w:rsidP="00E71FC3">
      <w:r>
        <w:separator/>
      </w:r>
    </w:p>
  </w:endnote>
  <w:endnote w:type="continuationSeparator" w:id="0">
    <w:p w14:paraId="1ABE35B5" w14:textId="77777777" w:rsidR="00292297" w:rsidRDefault="0029229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7A148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3777BA" w14:textId="77777777" w:rsidR="00292297" w:rsidRDefault="00292297" w:rsidP="00E71FC3">
      <w:r>
        <w:separator/>
      </w:r>
    </w:p>
  </w:footnote>
  <w:footnote w:type="continuationSeparator" w:id="0">
    <w:p w14:paraId="169D7629" w14:textId="77777777" w:rsidR="00292297" w:rsidRDefault="0029229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297"/>
    <w:rsid w:val="001A7C09"/>
    <w:rsid w:val="00292297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026B97"/>
  <w15:chartTrackingRefBased/>
  <w15:docId w15:val="{453E845F-579A-473E-A369-A87979E1D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9229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29229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2018-03-14T18:10:00Z</dcterms:created>
  <dcterms:modified xsi:type="dcterms:W3CDTF">2018-03-14T18:11:00Z</dcterms:modified>
</cp:coreProperties>
</file>