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09B7F" w14:textId="77777777" w:rsidR="000C40B0" w:rsidRDefault="000C40B0" w:rsidP="000C40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GIBBON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fl.1429)</w:t>
      </w:r>
    </w:p>
    <w:p w14:paraId="663A02AB" w14:textId="77777777" w:rsidR="000C40B0" w:rsidRDefault="000C40B0" w:rsidP="000C40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5A85486A" w14:textId="77777777" w:rsidR="000C40B0" w:rsidRDefault="000C40B0" w:rsidP="000C40B0">
      <w:pPr>
        <w:pStyle w:val="NoSpacing"/>
        <w:rPr>
          <w:rFonts w:cs="Times New Roman"/>
          <w:szCs w:val="24"/>
        </w:rPr>
      </w:pPr>
    </w:p>
    <w:p w14:paraId="4637F2BC" w14:textId="77777777" w:rsidR="000C40B0" w:rsidRDefault="000C40B0" w:rsidP="000C40B0">
      <w:pPr>
        <w:pStyle w:val="NoSpacing"/>
        <w:rPr>
          <w:rFonts w:cs="Times New Roman"/>
          <w:szCs w:val="24"/>
        </w:rPr>
      </w:pPr>
    </w:p>
    <w:p w14:paraId="6B67E32C" w14:textId="77777777" w:rsidR="000C40B0" w:rsidRDefault="000C40B0" w:rsidP="000C40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1429</w:t>
      </w:r>
      <w:r>
        <w:rPr>
          <w:rFonts w:cs="Times New Roman"/>
          <w:szCs w:val="24"/>
        </w:rPr>
        <w:tab/>
        <w:t xml:space="preserve">He became apprenticed to John </w:t>
      </w:r>
      <w:proofErr w:type="spellStart"/>
      <w:r>
        <w:rPr>
          <w:rFonts w:cs="Times New Roman"/>
          <w:szCs w:val="24"/>
        </w:rPr>
        <w:t>Nankelley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0B82F6C3" w14:textId="77777777" w:rsidR="000C40B0" w:rsidRDefault="000C40B0" w:rsidP="000C40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A3506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3A416058" w14:textId="77777777" w:rsidR="000C40B0" w:rsidRDefault="000C40B0" w:rsidP="000C40B0">
      <w:pPr>
        <w:pStyle w:val="NoSpacing"/>
        <w:rPr>
          <w:rFonts w:cs="Times New Roman"/>
          <w:szCs w:val="24"/>
        </w:rPr>
      </w:pPr>
    </w:p>
    <w:p w14:paraId="7919F113" w14:textId="77777777" w:rsidR="000C40B0" w:rsidRDefault="000C40B0" w:rsidP="000C40B0">
      <w:pPr>
        <w:pStyle w:val="NoSpacing"/>
        <w:rPr>
          <w:rFonts w:cs="Times New Roman"/>
          <w:szCs w:val="24"/>
        </w:rPr>
      </w:pPr>
    </w:p>
    <w:p w14:paraId="73424F53" w14:textId="77777777" w:rsidR="000C40B0" w:rsidRDefault="000C40B0" w:rsidP="000C40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June 2024</w:t>
      </w:r>
    </w:p>
    <w:p w14:paraId="15D431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574D1" w14:textId="77777777" w:rsidR="000C40B0" w:rsidRDefault="000C40B0" w:rsidP="009139A6">
      <w:r>
        <w:separator/>
      </w:r>
    </w:p>
  </w:endnote>
  <w:endnote w:type="continuationSeparator" w:id="0">
    <w:p w14:paraId="401D92F3" w14:textId="77777777" w:rsidR="000C40B0" w:rsidRDefault="000C40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1DA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944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EB6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720DB" w14:textId="77777777" w:rsidR="000C40B0" w:rsidRDefault="000C40B0" w:rsidP="009139A6">
      <w:r>
        <w:separator/>
      </w:r>
    </w:p>
  </w:footnote>
  <w:footnote w:type="continuationSeparator" w:id="0">
    <w:p w14:paraId="38D34F62" w14:textId="77777777" w:rsidR="000C40B0" w:rsidRDefault="000C40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AA0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63B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5A0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B0"/>
    <w:rsid w:val="000666E0"/>
    <w:rsid w:val="000C40B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A51E2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8D5F6"/>
  <w15:chartTrackingRefBased/>
  <w15:docId w15:val="{C34B89F2-64A5-4939-830A-4B3DE0B5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40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2024-06-28T06:29:00Z</dcterms:created>
  <dcterms:modified xsi:type="dcterms:W3CDTF">2024-06-28T06:29:00Z</dcterms:modified>
</cp:coreProperties>
</file>