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2BA42" w14:textId="77777777" w:rsidR="00E63F7C" w:rsidRDefault="00E63F7C" w:rsidP="00E63F7C">
      <w:r>
        <w:rPr>
          <w:u w:val="single"/>
        </w:rPr>
        <w:t>Nicholas GIBBON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14:paraId="0B905464" w14:textId="77777777" w:rsidR="00E63F7C" w:rsidRDefault="00E63F7C" w:rsidP="00E63F7C">
      <w:r>
        <w:t>of Baguley, Cheshire. Archer.</w:t>
      </w:r>
    </w:p>
    <w:p w14:paraId="3B022EB6" w14:textId="77777777" w:rsidR="00E63F7C" w:rsidRDefault="00E63F7C" w:rsidP="00E63F7C"/>
    <w:p w14:paraId="5DC6C04D" w14:textId="77777777" w:rsidR="00E63F7C" w:rsidRDefault="00E63F7C" w:rsidP="00E63F7C"/>
    <w:p w14:paraId="2CCC2F0D" w14:textId="77777777" w:rsidR="00E63F7C" w:rsidRDefault="00E63F7C" w:rsidP="00E63F7C">
      <w:r>
        <w:tab/>
        <w:t>1415</w:t>
      </w:r>
      <w:r>
        <w:tab/>
        <w:t>He was recruited to go to France.</w:t>
      </w:r>
    </w:p>
    <w:p w14:paraId="3035E0D6" w14:textId="77777777" w:rsidR="00E63F7C" w:rsidRDefault="00E63F7C" w:rsidP="00E63F7C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1DFF46CA" w14:textId="77777777" w:rsidR="00E63F7C" w:rsidRDefault="00E63F7C" w:rsidP="00E63F7C">
      <w:pPr>
        <w:ind w:left="720" w:firstLine="720"/>
      </w:pPr>
      <w:r>
        <w:t>pub. The Cheshire Community Council, 1971, p.14)</w:t>
      </w:r>
    </w:p>
    <w:p w14:paraId="654B6D13" w14:textId="77777777" w:rsidR="00E63F7C" w:rsidRDefault="00E63F7C" w:rsidP="00E63F7C"/>
    <w:p w14:paraId="19A46CDD" w14:textId="77777777" w:rsidR="00E63F7C" w:rsidRDefault="00E63F7C" w:rsidP="00E63F7C"/>
    <w:p w14:paraId="53F11088" w14:textId="77777777" w:rsidR="00E63F7C" w:rsidRDefault="00E63F7C" w:rsidP="00E63F7C">
      <w:r>
        <w:t>19 October 2022</w:t>
      </w:r>
    </w:p>
    <w:p w14:paraId="2D36D3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CB288" w14:textId="77777777" w:rsidR="00E63F7C" w:rsidRDefault="00E63F7C" w:rsidP="009139A6">
      <w:r>
        <w:separator/>
      </w:r>
    </w:p>
  </w:endnote>
  <w:endnote w:type="continuationSeparator" w:id="0">
    <w:p w14:paraId="4515A01A" w14:textId="77777777" w:rsidR="00E63F7C" w:rsidRDefault="00E63F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429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DF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992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D12BA" w14:textId="77777777" w:rsidR="00E63F7C" w:rsidRDefault="00E63F7C" w:rsidP="009139A6">
      <w:r>
        <w:separator/>
      </w:r>
    </w:p>
  </w:footnote>
  <w:footnote w:type="continuationSeparator" w:id="0">
    <w:p w14:paraId="0CBEB932" w14:textId="77777777" w:rsidR="00E63F7C" w:rsidRDefault="00E63F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D6A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E6A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E6F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7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3F7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508BD"/>
  <w15:chartTrackingRefBased/>
  <w15:docId w15:val="{BF5F09D6-469D-4C9D-B56F-DABACEBA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F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2023-01-23T08:51:00Z</dcterms:created>
  <dcterms:modified xsi:type="dcterms:W3CDTF">2023-01-23T08:52:00Z</dcterms:modified>
</cp:coreProperties>
</file>