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13A" w:rsidRDefault="0060213A" w:rsidP="0060213A">
      <w:pPr>
        <w:pStyle w:val="NoSpacing"/>
      </w:pPr>
      <w:r w:rsidRPr="000D5734">
        <w:rPr>
          <w:u w:val="single"/>
        </w:rPr>
        <w:t>John G</w:t>
      </w:r>
      <w:r>
        <w:rPr>
          <w:u w:val="single"/>
        </w:rPr>
        <w:t>IBBON</w:t>
      </w:r>
      <w:r>
        <w:t xml:space="preserve">      (fl.1503)</w:t>
      </w:r>
    </w:p>
    <w:p w:rsidR="0060213A" w:rsidRDefault="0060213A" w:rsidP="0060213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Bennenden</w:t>
      </w:r>
      <w:proofErr w:type="spellEnd"/>
      <w:r>
        <w:t>, Kent.</w:t>
      </w:r>
    </w:p>
    <w:p w:rsidR="0060213A" w:rsidRDefault="0060213A" w:rsidP="0060213A">
      <w:pPr>
        <w:pStyle w:val="NoSpacing"/>
      </w:pPr>
    </w:p>
    <w:p w:rsidR="0060213A" w:rsidRDefault="0060213A" w:rsidP="0060213A">
      <w:pPr>
        <w:pStyle w:val="NoSpacing"/>
      </w:pPr>
    </w:p>
    <w:p w:rsidR="0060213A" w:rsidRDefault="0060213A" w:rsidP="0060213A">
      <w:pPr>
        <w:pStyle w:val="NoSpacing"/>
      </w:pPr>
      <w:r>
        <w:tab/>
        <w:t>1503</w:t>
      </w:r>
      <w:r>
        <w:tab/>
        <w:t>He made his Will.    (</w:t>
      </w:r>
      <w:proofErr w:type="spellStart"/>
      <w:r>
        <w:t>Plomer</w:t>
      </w:r>
      <w:proofErr w:type="spellEnd"/>
      <w:r>
        <w:t xml:space="preserve"> p.199)</w:t>
      </w:r>
    </w:p>
    <w:p w:rsidR="0060213A" w:rsidRDefault="0060213A" w:rsidP="0060213A">
      <w:pPr>
        <w:pStyle w:val="NoSpacing"/>
      </w:pPr>
    </w:p>
    <w:p w:rsidR="0060213A" w:rsidRDefault="0060213A" w:rsidP="0060213A">
      <w:pPr>
        <w:pStyle w:val="NoSpacing"/>
      </w:pPr>
    </w:p>
    <w:p w:rsidR="00E47068" w:rsidRPr="00C009D8" w:rsidRDefault="0060213A" w:rsidP="0060213A">
      <w:pPr>
        <w:pStyle w:val="NoSpacing"/>
      </w:pPr>
      <w:r>
        <w:t>25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13A" w:rsidRDefault="0060213A" w:rsidP="00920DE3">
      <w:pPr>
        <w:spacing w:after="0" w:line="240" w:lineRule="auto"/>
      </w:pPr>
      <w:r>
        <w:separator/>
      </w:r>
    </w:p>
  </w:endnote>
  <w:endnote w:type="continuationSeparator" w:id="0">
    <w:p w:rsidR="0060213A" w:rsidRDefault="0060213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13A" w:rsidRDefault="0060213A" w:rsidP="00920DE3">
      <w:pPr>
        <w:spacing w:after="0" w:line="240" w:lineRule="auto"/>
      </w:pPr>
      <w:r>
        <w:separator/>
      </w:r>
    </w:p>
  </w:footnote>
  <w:footnote w:type="continuationSeparator" w:id="0">
    <w:p w:rsidR="0060213A" w:rsidRDefault="0060213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13A"/>
    <w:rsid w:val="00120749"/>
    <w:rsid w:val="0060213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2014-03-11T20:58:00Z</dcterms:created>
  <dcterms:modified xsi:type="dcterms:W3CDTF">2014-03-11T20:59:00Z</dcterms:modified>
</cp:coreProperties>
</file>