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FF7AC" w14:textId="77777777" w:rsidR="00CC4984" w:rsidRDefault="00CC4984" w:rsidP="00CC4984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Christopher GIBBIS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199D6FC8" w14:textId="77777777" w:rsidR="00CC4984" w:rsidRDefault="00CC4984" w:rsidP="00CC4984">
      <w:pPr>
        <w:pStyle w:val="NoSpacing"/>
        <w:rPr>
          <w:rFonts w:cs="Times New Roman"/>
          <w:szCs w:val="24"/>
        </w:rPr>
      </w:pPr>
    </w:p>
    <w:p w14:paraId="47D60D85" w14:textId="77777777" w:rsidR="00CC4984" w:rsidRDefault="00CC4984" w:rsidP="00CC4984">
      <w:pPr>
        <w:pStyle w:val="NoSpacing"/>
        <w:rPr>
          <w:rFonts w:cs="Times New Roman"/>
          <w:szCs w:val="24"/>
        </w:rPr>
      </w:pPr>
    </w:p>
    <w:p w14:paraId="79D17431" w14:textId="77777777" w:rsidR="00CC4984" w:rsidRDefault="00CC4984" w:rsidP="00CC49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Tavistock</w:t>
      </w:r>
      <w:proofErr w:type="spellEnd"/>
      <w:r>
        <w:rPr>
          <w:rFonts w:cs="Times New Roman"/>
          <w:szCs w:val="24"/>
        </w:rPr>
        <w:t>, Devon,</w:t>
      </w:r>
    </w:p>
    <w:p w14:paraId="73636393" w14:textId="77777777" w:rsidR="00CC4984" w:rsidRDefault="00CC4984" w:rsidP="00CC49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lands of Sir John </w:t>
      </w:r>
      <w:proofErr w:type="spellStart"/>
      <w:r>
        <w:rPr>
          <w:rFonts w:cs="Times New Roman"/>
          <w:szCs w:val="24"/>
        </w:rPr>
        <w:t>Colshill</w:t>
      </w:r>
      <w:proofErr w:type="spellEnd"/>
      <w:r>
        <w:rPr>
          <w:rFonts w:cs="Times New Roman"/>
          <w:szCs w:val="24"/>
        </w:rPr>
        <w:t>(q.v.).</w:t>
      </w:r>
    </w:p>
    <w:p w14:paraId="46EFEE45" w14:textId="77777777" w:rsidR="00CC4984" w:rsidRDefault="00CC4984" w:rsidP="00CC498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D94AE3F" w14:textId="77777777" w:rsidR="00CC4984" w:rsidRDefault="00CC4984" w:rsidP="00CC498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p.74)</w:t>
      </w:r>
    </w:p>
    <w:p w14:paraId="4BED9747" w14:textId="77777777" w:rsidR="00CC4984" w:rsidRDefault="00CC4984" w:rsidP="00CC4984">
      <w:pPr>
        <w:pStyle w:val="NoSpacing"/>
        <w:rPr>
          <w:rFonts w:eastAsia="Times New Roman" w:cs="Times New Roman"/>
          <w:szCs w:val="24"/>
        </w:rPr>
      </w:pPr>
    </w:p>
    <w:p w14:paraId="74D16A50" w14:textId="77777777" w:rsidR="00CC4984" w:rsidRDefault="00CC4984" w:rsidP="00CC4984">
      <w:pPr>
        <w:pStyle w:val="NoSpacing"/>
        <w:rPr>
          <w:rFonts w:eastAsia="Times New Roman" w:cs="Times New Roman"/>
          <w:szCs w:val="24"/>
        </w:rPr>
      </w:pPr>
    </w:p>
    <w:p w14:paraId="20E87201" w14:textId="77777777" w:rsidR="00CC4984" w:rsidRDefault="00CC4984" w:rsidP="00CC498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9 June 2023</w:t>
      </w:r>
    </w:p>
    <w:p w14:paraId="592695A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4B6E1" w14:textId="77777777" w:rsidR="00CC4984" w:rsidRDefault="00CC4984" w:rsidP="009139A6">
      <w:r>
        <w:separator/>
      </w:r>
    </w:p>
  </w:endnote>
  <w:endnote w:type="continuationSeparator" w:id="0">
    <w:p w14:paraId="3389A424" w14:textId="77777777" w:rsidR="00CC4984" w:rsidRDefault="00CC49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1130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DA1F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C05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8E0DE" w14:textId="77777777" w:rsidR="00CC4984" w:rsidRDefault="00CC4984" w:rsidP="009139A6">
      <w:r>
        <w:separator/>
      </w:r>
    </w:p>
  </w:footnote>
  <w:footnote w:type="continuationSeparator" w:id="0">
    <w:p w14:paraId="7367C202" w14:textId="77777777" w:rsidR="00CC4984" w:rsidRDefault="00CC49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872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0C18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B31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98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C498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19A1D"/>
  <w15:chartTrackingRefBased/>
  <w15:docId w15:val="{C32ACA5E-3874-4248-A0F0-A1E7BDD13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2023-06-09T20:38:00Z</dcterms:created>
  <dcterms:modified xsi:type="dcterms:W3CDTF">2023-06-09T20:39:00Z</dcterms:modified>
</cp:coreProperties>
</file>