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GIBBESON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Jun.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 lands</w:t>
      </w: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92886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21-71)</w:t>
      </w: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72B5C" w:rsidRDefault="00472B5C" w:rsidP="00472B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472B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B5C" w:rsidRDefault="00472B5C" w:rsidP="00564E3C">
      <w:pPr>
        <w:spacing w:after="0" w:line="240" w:lineRule="auto"/>
      </w:pPr>
      <w:r>
        <w:separator/>
      </w:r>
    </w:p>
  </w:endnote>
  <w:endnote w:type="continuationSeparator" w:id="0">
    <w:p w:rsidR="00472B5C" w:rsidRDefault="00472B5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2B5C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B5C" w:rsidRDefault="00472B5C" w:rsidP="00564E3C">
      <w:pPr>
        <w:spacing w:after="0" w:line="240" w:lineRule="auto"/>
      </w:pPr>
      <w:r>
        <w:separator/>
      </w:r>
    </w:p>
  </w:footnote>
  <w:footnote w:type="continuationSeparator" w:id="0">
    <w:p w:rsidR="00472B5C" w:rsidRDefault="00472B5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5C"/>
    <w:rsid w:val="00372DC6"/>
    <w:rsid w:val="00472B5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73CA8"/>
  <w15:chartTrackingRefBased/>
  <w15:docId w15:val="{EDD1282C-9E17-415F-82E7-1C76E921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72B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2015-10-24T19:32:00Z</dcterms:created>
  <dcterms:modified xsi:type="dcterms:W3CDTF">2015-10-24T19:33:00Z</dcterms:modified>
</cp:coreProperties>
</file>