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3CB1F" w14:textId="77777777" w:rsidR="005D4DAE" w:rsidRDefault="005D4DAE" w:rsidP="005D4DAE">
      <w:pPr>
        <w:pStyle w:val="NoSpacing"/>
      </w:pPr>
      <w:r>
        <w:rPr>
          <w:u w:val="single"/>
        </w:rPr>
        <w:t>Thomas GIBBES</w:t>
      </w:r>
      <w:r>
        <w:t xml:space="preserve">        (fl.1450)</w:t>
      </w:r>
    </w:p>
    <w:p w14:paraId="06641186" w14:textId="77777777" w:rsidR="005D4DAE" w:rsidRDefault="005D4DAE" w:rsidP="005D4DAE">
      <w:pPr>
        <w:pStyle w:val="NoSpacing"/>
      </w:pPr>
      <w:r>
        <w:t>of London. Grocer.</w:t>
      </w:r>
    </w:p>
    <w:p w14:paraId="4800EA11" w14:textId="77777777" w:rsidR="005D4DAE" w:rsidRDefault="005D4DAE" w:rsidP="005D4DAE">
      <w:pPr>
        <w:pStyle w:val="NoSpacing"/>
      </w:pPr>
    </w:p>
    <w:p w14:paraId="66206457" w14:textId="77777777" w:rsidR="005D4DAE" w:rsidRDefault="005D4DAE" w:rsidP="005D4DAE">
      <w:pPr>
        <w:pStyle w:val="NoSpacing"/>
      </w:pPr>
    </w:p>
    <w:p w14:paraId="03B65977" w14:textId="77777777" w:rsidR="005D4DAE" w:rsidRDefault="005D4DAE" w:rsidP="005D4DAE">
      <w:pPr>
        <w:pStyle w:val="NoSpacing"/>
      </w:pPr>
      <w:r>
        <w:tab/>
        <w:t>1450</w:t>
      </w:r>
      <w:r>
        <w:tab/>
        <w:t>He made a plaint of debt against John Sone of St.Paul’s Cray(q.v.) and</w:t>
      </w:r>
    </w:p>
    <w:p w14:paraId="0592E760" w14:textId="77777777" w:rsidR="005D4DAE" w:rsidRDefault="005D4DAE" w:rsidP="005D4DAE">
      <w:pPr>
        <w:pStyle w:val="NoSpacing"/>
      </w:pPr>
      <w:r>
        <w:tab/>
      </w:r>
      <w:r>
        <w:tab/>
        <w:t>Thomas Olyve of London(q.v.).</w:t>
      </w:r>
    </w:p>
    <w:p w14:paraId="6FC309BD" w14:textId="77777777" w:rsidR="005D4DAE" w:rsidRDefault="005D4DAE" w:rsidP="005D4DAE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5AAAC786" w14:textId="77777777" w:rsidR="00784EB0" w:rsidRDefault="00784EB0" w:rsidP="00784EB0">
      <w:pPr>
        <w:pStyle w:val="NoSpacing"/>
      </w:pPr>
      <w:r>
        <w:t>7 Jun.</w:t>
      </w:r>
      <w:r>
        <w:tab/>
        <w:t>1456</w:t>
      </w:r>
      <w:r>
        <w:tab/>
        <w:t>He made his Will.</w:t>
      </w:r>
    </w:p>
    <w:p w14:paraId="64B5407C" w14:textId="77777777" w:rsidR="00784EB0" w:rsidRDefault="00784EB0" w:rsidP="00784EB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14:paraId="1B3BA80D" w14:textId="77777777" w:rsidR="00784EB0" w:rsidRDefault="00784EB0" w:rsidP="005D4DAE">
      <w:pPr>
        <w:pStyle w:val="NoSpacing"/>
      </w:pPr>
    </w:p>
    <w:p w14:paraId="28599CE2" w14:textId="77777777" w:rsidR="005D4DAE" w:rsidRDefault="005D4DAE" w:rsidP="005D4DAE">
      <w:pPr>
        <w:pStyle w:val="NoSpacing"/>
      </w:pPr>
    </w:p>
    <w:p w14:paraId="10E46272" w14:textId="77777777" w:rsidR="005D4DAE" w:rsidRDefault="005D4DAE" w:rsidP="005D4DAE">
      <w:pPr>
        <w:pStyle w:val="NoSpacing"/>
      </w:pPr>
    </w:p>
    <w:p w14:paraId="24A168D0" w14:textId="77777777" w:rsidR="00E47068" w:rsidRDefault="005D4DAE" w:rsidP="005D4DAE">
      <w:pPr>
        <w:pStyle w:val="NoSpacing"/>
      </w:pPr>
      <w:r>
        <w:t>29 May 2014</w:t>
      </w:r>
    </w:p>
    <w:p w14:paraId="54E48499" w14:textId="7F9E7678" w:rsidR="00784EB0" w:rsidRPr="00C009D8" w:rsidRDefault="00784EB0" w:rsidP="005D4DAE">
      <w:pPr>
        <w:pStyle w:val="NoSpacing"/>
      </w:pPr>
      <w:r>
        <w:t>22 December 2024</w:t>
      </w:r>
    </w:p>
    <w:sectPr w:rsidR="00784EB0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3CB502" w14:textId="77777777" w:rsidR="005D4DAE" w:rsidRDefault="005D4DAE" w:rsidP="00920DE3">
      <w:pPr>
        <w:spacing w:after="0" w:line="240" w:lineRule="auto"/>
      </w:pPr>
      <w:r>
        <w:separator/>
      </w:r>
    </w:p>
  </w:endnote>
  <w:endnote w:type="continuationSeparator" w:id="0">
    <w:p w14:paraId="196D6E3F" w14:textId="77777777" w:rsidR="005D4DAE" w:rsidRDefault="005D4D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2E61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E15BB" w14:textId="77777777" w:rsidR="00C009D8" w:rsidRPr="00C009D8" w:rsidRDefault="00C009D8">
    <w:pPr>
      <w:pStyle w:val="Footer"/>
    </w:pPr>
    <w:r>
      <w:t>Copyright I.S.Rogers 9 August 2013</w:t>
    </w:r>
  </w:p>
  <w:p w14:paraId="42546A3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3E04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43342" w14:textId="77777777" w:rsidR="005D4DAE" w:rsidRDefault="005D4DAE" w:rsidP="00920DE3">
      <w:pPr>
        <w:spacing w:after="0" w:line="240" w:lineRule="auto"/>
      </w:pPr>
      <w:r>
        <w:separator/>
      </w:r>
    </w:p>
  </w:footnote>
  <w:footnote w:type="continuationSeparator" w:id="0">
    <w:p w14:paraId="31023CFE" w14:textId="77777777" w:rsidR="005D4DAE" w:rsidRDefault="005D4D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ACDE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5E023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F553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4DAE"/>
    <w:rsid w:val="00120749"/>
    <w:rsid w:val="005D4DAE"/>
    <w:rsid w:val="00624CAE"/>
    <w:rsid w:val="00784EB0"/>
    <w:rsid w:val="008C0C7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AB45"/>
  <w15:docId w15:val="{E1311D44-FFBF-4B50-A6C5-DE467A03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4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2014-08-09T20:20:00Z</dcterms:created>
  <dcterms:modified xsi:type="dcterms:W3CDTF">2024-12-22T17:19:00Z</dcterms:modified>
</cp:coreProperties>
</file>