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2C9" w:rsidRDefault="00F312C9" w:rsidP="00F312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GIBBES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F312C9" w:rsidRDefault="00F312C9" w:rsidP="00F312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12C9" w:rsidRDefault="00F312C9" w:rsidP="00F312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12C9" w:rsidRDefault="00F312C9" w:rsidP="00F312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Nov.1418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Bromsgrove,</w:t>
      </w:r>
    </w:p>
    <w:p w:rsidR="00F312C9" w:rsidRDefault="00F312C9" w:rsidP="00F312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Worcestershire into three </w:t>
      </w:r>
      <w:proofErr w:type="spellStart"/>
      <w:r>
        <w:rPr>
          <w:rFonts w:ascii="Times New Roman" w:hAnsi="Times New Roman" w:cs="Times New Roman"/>
          <w:sz w:val="24"/>
          <w:szCs w:val="24"/>
        </w:rPr>
        <w:t>messuages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Kidderminster by the late</w:t>
      </w:r>
    </w:p>
    <w:p w:rsidR="00F312C9" w:rsidRDefault="00F312C9" w:rsidP="00F312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Fylilod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d.1400).</w:t>
      </w:r>
    </w:p>
    <w:p w:rsidR="00F312C9" w:rsidRDefault="00F312C9" w:rsidP="00F312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42EB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21-128)</w:t>
      </w:r>
    </w:p>
    <w:p w:rsidR="00F312C9" w:rsidRDefault="00F312C9" w:rsidP="00F312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12C9" w:rsidRDefault="00F312C9" w:rsidP="00F312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312C9" w:rsidRDefault="00F312C9" w:rsidP="00F312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December 2015</w:t>
      </w:r>
      <w:bookmarkStart w:id="0" w:name="_GoBack"/>
      <w:bookmarkEnd w:id="0"/>
    </w:p>
    <w:sectPr w:rsidR="00DD5B8A" w:rsidRPr="00F31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2C9" w:rsidRDefault="00F312C9" w:rsidP="00564E3C">
      <w:pPr>
        <w:spacing w:after="0" w:line="240" w:lineRule="auto"/>
      </w:pPr>
      <w:r>
        <w:separator/>
      </w:r>
    </w:p>
  </w:endnote>
  <w:endnote w:type="continuationSeparator" w:id="0">
    <w:p w:rsidR="00F312C9" w:rsidRDefault="00F312C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312C9">
      <w:rPr>
        <w:rFonts w:ascii="Times New Roman" w:hAnsi="Times New Roman" w:cs="Times New Roman"/>
        <w:noProof/>
        <w:sz w:val="24"/>
        <w:szCs w:val="24"/>
      </w:rPr>
      <w:t>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2C9" w:rsidRDefault="00F312C9" w:rsidP="00564E3C">
      <w:pPr>
        <w:spacing w:after="0" w:line="240" w:lineRule="auto"/>
      </w:pPr>
      <w:r>
        <w:separator/>
      </w:r>
    </w:p>
  </w:footnote>
  <w:footnote w:type="continuationSeparator" w:id="0">
    <w:p w:rsidR="00F312C9" w:rsidRDefault="00F312C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2C9"/>
    <w:rsid w:val="00372DC6"/>
    <w:rsid w:val="00564E3C"/>
    <w:rsid w:val="0064591D"/>
    <w:rsid w:val="00DD5B8A"/>
    <w:rsid w:val="00EB41B8"/>
    <w:rsid w:val="00F14DE1"/>
    <w:rsid w:val="00F3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45900"/>
  <w15:chartTrackingRefBased/>
  <w15:docId w15:val="{E5DD72EC-D1F6-473D-933C-B9363FB1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312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2015-12-05T16:22:00Z</dcterms:created>
  <dcterms:modified xsi:type="dcterms:W3CDTF">2015-12-05T16:23:00Z</dcterms:modified>
</cp:coreProperties>
</file>