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924FA" w14:textId="77777777" w:rsidR="00AC3261" w:rsidRDefault="00AC3261" w:rsidP="00AC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GIBBES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CAC7E10" w14:textId="77777777" w:rsidR="00AC3261" w:rsidRDefault="00AC3261" w:rsidP="00AC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Stretton by Kirkby, Warwickshire. Husbandman.</w:t>
      </w:r>
    </w:p>
    <w:p w14:paraId="206CED3A" w14:textId="77777777" w:rsidR="00AC3261" w:rsidRDefault="00AC3261" w:rsidP="00AC3261">
      <w:pPr>
        <w:rPr>
          <w:rFonts w:ascii="Times New Roman" w:hAnsi="Times New Roman" w:cs="Times New Roman"/>
        </w:rPr>
      </w:pPr>
    </w:p>
    <w:p w14:paraId="0DD59381" w14:textId="77777777" w:rsidR="00AC3261" w:rsidRDefault="00AC3261" w:rsidP="00AC3261">
      <w:pPr>
        <w:rPr>
          <w:rFonts w:ascii="Times New Roman" w:hAnsi="Times New Roman" w:cs="Times New Roman"/>
        </w:rPr>
      </w:pPr>
    </w:p>
    <w:p w14:paraId="55886FA3" w14:textId="77777777" w:rsidR="00AC3261" w:rsidRDefault="00AC3261" w:rsidP="00AC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Unknown, Prior of Monks’ Kirby(q.v.), brought a plaint of trespass</w:t>
      </w:r>
    </w:p>
    <w:p w14:paraId="6E2FADC2" w14:textId="77777777" w:rsidR="00AC3261" w:rsidRDefault="00AC3261" w:rsidP="00AC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taking against him, Thomas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Cokkys</w:t>
      </w:r>
      <w:proofErr w:type="spellEnd"/>
      <w:r>
        <w:rPr>
          <w:rFonts w:ascii="Times New Roman" w:hAnsi="Times New Roman" w:cs="Times New Roman"/>
        </w:rPr>
        <w:t xml:space="preserve">(q.v.) and </w:t>
      </w:r>
    </w:p>
    <w:p w14:paraId="3629DABF" w14:textId="77777777" w:rsidR="00AC3261" w:rsidRDefault="00AC3261" w:rsidP="00AC326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Thitkyll</w:t>
      </w:r>
      <w:proofErr w:type="spellEnd"/>
      <w:r>
        <w:rPr>
          <w:rFonts w:ascii="Times New Roman" w:hAnsi="Times New Roman" w:cs="Times New Roman"/>
        </w:rPr>
        <w:t>(q.v.), all of Stretton.</w:t>
      </w:r>
    </w:p>
    <w:p w14:paraId="7EB9A12F" w14:textId="77777777" w:rsidR="00AC3261" w:rsidRDefault="00AC3261" w:rsidP="00AC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764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2697313" w14:textId="77777777" w:rsidR="00AC3261" w:rsidRDefault="00AC3261" w:rsidP="00AC3261">
      <w:pPr>
        <w:rPr>
          <w:rFonts w:ascii="Times New Roman" w:hAnsi="Times New Roman" w:cs="Times New Roman"/>
        </w:rPr>
      </w:pPr>
    </w:p>
    <w:p w14:paraId="12706211" w14:textId="77777777" w:rsidR="00AC3261" w:rsidRDefault="00AC3261" w:rsidP="00AC3261">
      <w:pPr>
        <w:rPr>
          <w:rFonts w:ascii="Times New Roman" w:hAnsi="Times New Roman" w:cs="Times New Roman"/>
        </w:rPr>
      </w:pPr>
    </w:p>
    <w:p w14:paraId="7C6EE88F" w14:textId="77777777" w:rsidR="00AC3261" w:rsidRDefault="00AC3261" w:rsidP="00AC3261">
      <w:pPr>
        <w:rPr>
          <w:rFonts w:ascii="Times New Roman" w:hAnsi="Times New Roman" w:cs="Times New Roman"/>
        </w:rPr>
      </w:pPr>
    </w:p>
    <w:p w14:paraId="45DCB39B" w14:textId="77777777" w:rsidR="00AC3261" w:rsidRDefault="00AC3261" w:rsidP="00AC32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March 2018</w:t>
      </w:r>
    </w:p>
    <w:p w14:paraId="6F4E31A5" w14:textId="77777777" w:rsidR="006B2F86" w:rsidRPr="00E71FC3" w:rsidRDefault="00AC32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E35095" w14:textId="77777777" w:rsidR="00AC3261" w:rsidRDefault="00AC3261" w:rsidP="00E71FC3">
      <w:r>
        <w:separator/>
      </w:r>
    </w:p>
  </w:endnote>
  <w:endnote w:type="continuationSeparator" w:id="0">
    <w:p w14:paraId="4976CFB4" w14:textId="77777777" w:rsidR="00AC3261" w:rsidRDefault="00AC32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B2E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36A73" w14:textId="77777777" w:rsidR="00AC3261" w:rsidRDefault="00AC3261" w:rsidP="00E71FC3">
      <w:r>
        <w:separator/>
      </w:r>
    </w:p>
  </w:footnote>
  <w:footnote w:type="continuationSeparator" w:id="0">
    <w:p w14:paraId="45F28DCD" w14:textId="77777777" w:rsidR="00AC3261" w:rsidRDefault="00AC32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261"/>
    <w:rsid w:val="001A7C09"/>
    <w:rsid w:val="00577BD5"/>
    <w:rsid w:val="00656CBA"/>
    <w:rsid w:val="006A1F77"/>
    <w:rsid w:val="00733BE7"/>
    <w:rsid w:val="00AB52E8"/>
    <w:rsid w:val="00AC3261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96AB"/>
  <w15:chartTrackingRefBased/>
  <w15:docId w15:val="{0E9067A6-EBBC-4F3F-87FA-1F928A10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2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C32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2018-03-13T19:53:00Z</dcterms:created>
  <dcterms:modified xsi:type="dcterms:W3CDTF">2018-03-13T19:54:00Z</dcterms:modified>
</cp:coreProperties>
</file>