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E73" w:rsidRPr="00DB1387" w:rsidRDefault="00500E73" w:rsidP="00500E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B1387">
        <w:rPr>
          <w:rFonts w:ascii="Times New Roman" w:hAnsi="Times New Roman" w:cs="Times New Roman"/>
          <w:sz w:val="24"/>
          <w:szCs w:val="24"/>
          <w:u w:val="single"/>
        </w:rPr>
        <w:t>William GIBBE</w:t>
      </w:r>
      <w:r w:rsidRPr="00DB1387">
        <w:rPr>
          <w:rFonts w:ascii="Times New Roman" w:hAnsi="Times New Roman" w:cs="Times New Roman"/>
          <w:sz w:val="24"/>
          <w:szCs w:val="24"/>
        </w:rPr>
        <w:t xml:space="preserve">       (fl.1414)</w:t>
      </w:r>
    </w:p>
    <w:p w:rsidR="00500E73" w:rsidRPr="00DB1387" w:rsidRDefault="00500E73" w:rsidP="00500E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B1387">
        <w:rPr>
          <w:rFonts w:ascii="Times New Roman" w:hAnsi="Times New Roman" w:cs="Times New Roman"/>
          <w:sz w:val="24"/>
          <w:szCs w:val="24"/>
        </w:rPr>
        <w:t>of Fenton, Devon.</w:t>
      </w:r>
    </w:p>
    <w:p w:rsidR="00500E73" w:rsidRPr="00DB1387" w:rsidRDefault="00500E73" w:rsidP="00500E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0E73" w:rsidRPr="00DB1387" w:rsidRDefault="00500E73" w:rsidP="00500E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0E73" w:rsidRPr="00DB1387" w:rsidRDefault="00500E73" w:rsidP="00500E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B1387">
        <w:rPr>
          <w:rFonts w:ascii="Times New Roman" w:hAnsi="Times New Roman" w:cs="Times New Roman"/>
          <w:sz w:val="24"/>
          <w:szCs w:val="24"/>
        </w:rPr>
        <w:t>27 Oct.1414</w:t>
      </w:r>
      <w:r w:rsidRPr="00DB1387">
        <w:rPr>
          <w:rFonts w:ascii="Times New Roman" w:hAnsi="Times New Roman" w:cs="Times New Roman"/>
          <w:sz w:val="24"/>
          <w:szCs w:val="24"/>
        </w:rPr>
        <w:tab/>
        <w:t>Settlement of the action taken by him and Roger Willyam(q.v.) against</w:t>
      </w:r>
    </w:p>
    <w:p w:rsidR="00500E73" w:rsidRPr="00DB1387" w:rsidRDefault="00500E73" w:rsidP="00500E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B1387">
        <w:rPr>
          <w:rFonts w:ascii="Times New Roman" w:hAnsi="Times New Roman" w:cs="Times New Roman"/>
          <w:sz w:val="24"/>
          <w:szCs w:val="24"/>
        </w:rPr>
        <w:tab/>
      </w:r>
      <w:r w:rsidRPr="00DB1387">
        <w:rPr>
          <w:rFonts w:ascii="Times New Roman" w:hAnsi="Times New Roman" w:cs="Times New Roman"/>
          <w:sz w:val="24"/>
          <w:szCs w:val="24"/>
        </w:rPr>
        <w:tab/>
        <w:t>John Hillyng of Westleigh(q.v.) and Margery, his wife(q.v.), deforciants of</w:t>
      </w:r>
    </w:p>
    <w:p w:rsidR="00500E73" w:rsidRPr="00DB1387" w:rsidRDefault="00500E73" w:rsidP="00500E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B1387">
        <w:rPr>
          <w:rFonts w:ascii="Times New Roman" w:hAnsi="Times New Roman" w:cs="Times New Roman"/>
          <w:sz w:val="24"/>
          <w:szCs w:val="24"/>
        </w:rPr>
        <w:tab/>
      </w:r>
      <w:r w:rsidRPr="00DB1387">
        <w:rPr>
          <w:rFonts w:ascii="Times New Roman" w:hAnsi="Times New Roman" w:cs="Times New Roman"/>
          <w:sz w:val="24"/>
          <w:szCs w:val="24"/>
        </w:rPr>
        <w:tab/>
        <w:t xml:space="preserve">a messuage, 2 ferlings and 7 acres of land and 4 acres of meadow in </w:t>
      </w:r>
    </w:p>
    <w:p w:rsidR="00500E73" w:rsidRPr="00DB1387" w:rsidRDefault="00500E73" w:rsidP="00500E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B1387">
        <w:rPr>
          <w:rFonts w:ascii="Times New Roman" w:hAnsi="Times New Roman" w:cs="Times New Roman"/>
          <w:sz w:val="24"/>
          <w:szCs w:val="24"/>
        </w:rPr>
        <w:tab/>
      </w:r>
      <w:r w:rsidRPr="00DB1387">
        <w:rPr>
          <w:rFonts w:ascii="Times New Roman" w:hAnsi="Times New Roman" w:cs="Times New Roman"/>
          <w:sz w:val="24"/>
          <w:szCs w:val="24"/>
        </w:rPr>
        <w:tab/>
        <w:t>Diptford and Leigh.</w:t>
      </w:r>
    </w:p>
    <w:p w:rsidR="00500E73" w:rsidRPr="00DB1387" w:rsidRDefault="00500E73" w:rsidP="00500E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B1387">
        <w:rPr>
          <w:rFonts w:ascii="Times New Roman" w:hAnsi="Times New Roman" w:cs="Times New Roman"/>
          <w:sz w:val="24"/>
          <w:szCs w:val="24"/>
        </w:rPr>
        <w:tab/>
      </w:r>
      <w:r w:rsidRPr="00DB1387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B1387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www.medievalgenealogy.org.uk/fines/abstracts/CP_25_1_45_76.shtml</w:t>
        </w:r>
      </w:hyperlink>
      <w:r w:rsidRPr="00DB1387">
        <w:rPr>
          <w:rFonts w:ascii="Times New Roman" w:hAnsi="Times New Roman" w:cs="Times New Roman"/>
          <w:sz w:val="24"/>
          <w:szCs w:val="24"/>
        </w:rPr>
        <w:t>)</w:t>
      </w:r>
    </w:p>
    <w:p w:rsidR="00500E73" w:rsidRPr="00DB1387" w:rsidRDefault="00500E73" w:rsidP="00500E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0E73" w:rsidRPr="00DB1387" w:rsidRDefault="00500E73" w:rsidP="00500E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0E73" w:rsidRPr="00DB1387" w:rsidRDefault="00500E73" w:rsidP="00500E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B1387">
        <w:rPr>
          <w:rFonts w:ascii="Times New Roman" w:hAnsi="Times New Roman" w:cs="Times New Roman"/>
          <w:sz w:val="24"/>
          <w:szCs w:val="24"/>
        </w:rPr>
        <w:t>8 July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E73" w:rsidRDefault="00500E73" w:rsidP="00564E3C">
      <w:pPr>
        <w:spacing w:after="0" w:line="240" w:lineRule="auto"/>
      </w:pPr>
      <w:r>
        <w:separator/>
      </w:r>
    </w:p>
  </w:endnote>
  <w:endnote w:type="continuationSeparator" w:id="0">
    <w:p w:rsidR="00500E73" w:rsidRDefault="00500E7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00E73">
      <w:rPr>
        <w:rFonts w:ascii="Times New Roman" w:hAnsi="Times New Roman" w:cs="Times New Roman"/>
        <w:noProof/>
        <w:sz w:val="24"/>
        <w:szCs w:val="24"/>
      </w:rPr>
      <w:t>30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E73" w:rsidRDefault="00500E73" w:rsidP="00564E3C">
      <w:pPr>
        <w:spacing w:after="0" w:line="240" w:lineRule="auto"/>
      </w:pPr>
      <w:r>
        <w:separator/>
      </w:r>
    </w:p>
  </w:footnote>
  <w:footnote w:type="continuationSeparator" w:id="0">
    <w:p w:rsidR="00500E73" w:rsidRDefault="00500E7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E73"/>
    <w:rsid w:val="00372DC6"/>
    <w:rsid w:val="00500E73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9F860B-75D9-461E-BC6E-EBD1C047E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00E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2016-01-30T20:38:00Z</dcterms:created>
  <dcterms:modified xsi:type="dcterms:W3CDTF">2016-01-30T20:38:00Z</dcterms:modified>
</cp:coreProperties>
</file>