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A48" w:rsidRDefault="003D5A48" w:rsidP="003D5A48">
      <w:pPr>
        <w:pStyle w:val="NoSpacing"/>
      </w:pPr>
      <w:r>
        <w:rPr>
          <w:u w:val="single"/>
        </w:rPr>
        <w:t>Robert GHOTESAM</w:t>
      </w:r>
      <w:r>
        <w:t xml:space="preserve">     </w:t>
      </w:r>
      <w:proofErr w:type="gramStart"/>
      <w:r>
        <w:t xml:space="preserve">   (</w:t>
      </w:r>
      <w:proofErr w:type="gramEnd"/>
      <w:r>
        <w:t>fl.1468)</w:t>
      </w:r>
    </w:p>
    <w:p w:rsidR="003D5A48" w:rsidRDefault="003D5A48" w:rsidP="003D5A48">
      <w:pPr>
        <w:pStyle w:val="NoSpacing"/>
      </w:pPr>
      <w:r>
        <w:t>of Norwich diocese. Priest.</w:t>
      </w:r>
    </w:p>
    <w:p w:rsidR="003D5A48" w:rsidRDefault="003D5A48" w:rsidP="003D5A48">
      <w:pPr>
        <w:pStyle w:val="NoSpacing"/>
      </w:pPr>
    </w:p>
    <w:p w:rsidR="003D5A48" w:rsidRDefault="003D5A48" w:rsidP="003D5A48">
      <w:pPr>
        <w:pStyle w:val="NoSpacing"/>
      </w:pPr>
    </w:p>
    <w:p w:rsidR="003D5A48" w:rsidRDefault="003D5A48" w:rsidP="003D5A48">
      <w:pPr>
        <w:pStyle w:val="NoSpacing"/>
      </w:pPr>
      <w:r>
        <w:t>25 Oct.1468</w:t>
      </w:r>
      <w:r>
        <w:tab/>
        <w:t>Having formerly having had himself promoted to priest’s orders while under</w:t>
      </w:r>
    </w:p>
    <w:p w:rsidR="003D5A48" w:rsidRDefault="003D5A48" w:rsidP="003D5A48">
      <w:pPr>
        <w:pStyle w:val="NoSpacing"/>
      </w:pPr>
      <w:r>
        <w:tab/>
      </w:r>
      <w:r>
        <w:tab/>
        <w:t>age and having celebrated divine offices several times, and now having</w:t>
      </w:r>
    </w:p>
    <w:p w:rsidR="003D5A48" w:rsidRDefault="003D5A48" w:rsidP="003D5A48">
      <w:pPr>
        <w:pStyle w:val="NoSpacing"/>
      </w:pPr>
      <w:r>
        <w:tab/>
      </w:r>
      <w:r>
        <w:tab/>
        <w:t xml:space="preserve">reached legitimate age, he sought absolution from the suspension he </w:t>
      </w:r>
    </w:p>
    <w:p w:rsidR="003D5A48" w:rsidRDefault="003D5A48" w:rsidP="003D5A48">
      <w:pPr>
        <w:pStyle w:val="NoSpacing"/>
      </w:pPr>
      <w:r>
        <w:tab/>
      </w:r>
      <w:r>
        <w:tab/>
        <w:t>incurred and a dispensation from the irregularity. Approved.</w:t>
      </w:r>
    </w:p>
    <w:p w:rsidR="003D5A48" w:rsidRDefault="003D5A48" w:rsidP="003D5A48">
      <w:pPr>
        <w:pStyle w:val="NoSpacing"/>
        <w:ind w:left="1440"/>
      </w:pPr>
      <w:r>
        <w:t>(“Supplications from England and Wales in the Registers of the Apostolic Penitentiary, 1410-1503”, volume II 1464-1492 p.87)</w:t>
      </w:r>
    </w:p>
    <w:p w:rsidR="003D5A48" w:rsidRDefault="003D5A48" w:rsidP="003D5A48">
      <w:pPr>
        <w:pStyle w:val="NoSpacing"/>
      </w:pPr>
    </w:p>
    <w:p w:rsidR="003D5A48" w:rsidRDefault="003D5A48" w:rsidP="003D5A48">
      <w:pPr>
        <w:pStyle w:val="NoSpacing"/>
      </w:pPr>
    </w:p>
    <w:p w:rsidR="003D5A48" w:rsidRDefault="003D5A48" w:rsidP="003D5A48">
      <w:pPr>
        <w:pStyle w:val="NoSpacing"/>
      </w:pPr>
      <w:r>
        <w:t>15 March 2017</w:t>
      </w:r>
    </w:p>
    <w:p w:rsidR="006B2F86" w:rsidRPr="00E71FC3" w:rsidRDefault="003D5A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A48" w:rsidRDefault="003D5A48" w:rsidP="00E71FC3">
      <w:pPr>
        <w:spacing w:after="0" w:line="240" w:lineRule="auto"/>
      </w:pPr>
      <w:r>
        <w:separator/>
      </w:r>
    </w:p>
  </w:endnote>
  <w:endnote w:type="continuationSeparator" w:id="0">
    <w:p w:rsidR="003D5A48" w:rsidRDefault="003D5A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A48" w:rsidRDefault="003D5A48" w:rsidP="00E71FC3">
      <w:pPr>
        <w:spacing w:after="0" w:line="240" w:lineRule="auto"/>
      </w:pPr>
      <w:r>
        <w:separator/>
      </w:r>
    </w:p>
  </w:footnote>
  <w:footnote w:type="continuationSeparator" w:id="0">
    <w:p w:rsidR="003D5A48" w:rsidRDefault="003D5A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48"/>
    <w:rsid w:val="001A7C09"/>
    <w:rsid w:val="003D5A4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465933-9C7C-4ECF-8F23-858E0874B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2017-09-21T10:58:00Z</dcterms:created>
  <dcterms:modified xsi:type="dcterms:W3CDTF">2017-09-21T10:59:00Z</dcterms:modified>
</cp:coreProperties>
</file>