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F33D4" w14:textId="77777777" w:rsidR="00517AA3" w:rsidRDefault="00517AA3" w:rsidP="00517AA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Paul GEYTON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7B044DB7" w14:textId="77777777" w:rsidR="00517AA3" w:rsidRDefault="00517AA3" w:rsidP="00517AA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St.Margaret’s</w:t>
      </w:r>
      <w:proofErr w:type="spellEnd"/>
      <w:proofErr w:type="gramEnd"/>
      <w:r>
        <w:rPr>
          <w:rFonts w:cs="Times New Roman"/>
          <w:szCs w:val="24"/>
        </w:rPr>
        <w:t xml:space="preserve"> Church, Burgh, Norfolk.</w:t>
      </w:r>
    </w:p>
    <w:p w14:paraId="6F264F80" w14:textId="77777777" w:rsidR="00517AA3" w:rsidRDefault="00517AA3" w:rsidP="00517AA3">
      <w:pPr>
        <w:pStyle w:val="NoSpacing"/>
        <w:jc w:val="both"/>
        <w:rPr>
          <w:rFonts w:cs="Times New Roman"/>
          <w:szCs w:val="24"/>
        </w:rPr>
      </w:pPr>
    </w:p>
    <w:p w14:paraId="2BC4E29A" w14:textId="77777777" w:rsidR="00517AA3" w:rsidRDefault="00517AA3" w:rsidP="00517AA3">
      <w:pPr>
        <w:pStyle w:val="NoSpacing"/>
        <w:jc w:val="both"/>
        <w:rPr>
          <w:rFonts w:cs="Times New Roman"/>
          <w:szCs w:val="24"/>
        </w:rPr>
      </w:pPr>
    </w:p>
    <w:p w14:paraId="3B360696" w14:textId="77777777" w:rsidR="00517AA3" w:rsidRDefault="00517AA3" w:rsidP="00517AA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1476</w:t>
      </w:r>
      <w:r>
        <w:rPr>
          <w:rFonts w:cs="Times New Roman"/>
          <w:szCs w:val="24"/>
        </w:rPr>
        <w:tab/>
        <w:t>He was Rector about this time.</w:t>
      </w:r>
    </w:p>
    <w:p w14:paraId="22A77DC3" w14:textId="77777777" w:rsidR="00517AA3" w:rsidRDefault="00517AA3" w:rsidP="00517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0E907071" w14:textId="77777777" w:rsidR="00517AA3" w:rsidRDefault="00517AA3" w:rsidP="00517AA3">
      <w:pPr>
        <w:pStyle w:val="NoSpacing"/>
        <w:ind w:left="720" w:firstLine="720"/>
        <w:jc w:val="both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152-6,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6366748" w14:textId="77777777" w:rsidR="00517AA3" w:rsidRDefault="00517AA3" w:rsidP="00517AA3">
      <w:pPr>
        <w:pStyle w:val="NoSpacing"/>
        <w:jc w:val="both"/>
        <w:rPr>
          <w:rFonts w:cs="Times New Roman"/>
          <w:szCs w:val="24"/>
        </w:rPr>
      </w:pPr>
    </w:p>
    <w:p w14:paraId="002512E5" w14:textId="77777777" w:rsidR="00517AA3" w:rsidRDefault="00517AA3" w:rsidP="00517AA3">
      <w:pPr>
        <w:pStyle w:val="NoSpacing"/>
        <w:jc w:val="both"/>
        <w:rPr>
          <w:rFonts w:cs="Times New Roman"/>
          <w:szCs w:val="24"/>
        </w:rPr>
      </w:pPr>
    </w:p>
    <w:p w14:paraId="29529796" w14:textId="77777777" w:rsidR="00517AA3" w:rsidRDefault="00517AA3" w:rsidP="00517AA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February 2024</w:t>
      </w:r>
    </w:p>
    <w:p w14:paraId="3D1C55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46D6D" w14:textId="77777777" w:rsidR="00517AA3" w:rsidRDefault="00517AA3" w:rsidP="009139A6">
      <w:r>
        <w:separator/>
      </w:r>
    </w:p>
  </w:endnote>
  <w:endnote w:type="continuationSeparator" w:id="0">
    <w:p w14:paraId="2C2E7664" w14:textId="77777777" w:rsidR="00517AA3" w:rsidRDefault="00517A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F34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83D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281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4C1A2" w14:textId="77777777" w:rsidR="00517AA3" w:rsidRDefault="00517AA3" w:rsidP="009139A6">
      <w:r>
        <w:separator/>
      </w:r>
    </w:p>
  </w:footnote>
  <w:footnote w:type="continuationSeparator" w:id="0">
    <w:p w14:paraId="23D4B0CF" w14:textId="77777777" w:rsidR="00517AA3" w:rsidRDefault="00517A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546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849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E81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AA3"/>
    <w:rsid w:val="000666E0"/>
    <w:rsid w:val="002510B7"/>
    <w:rsid w:val="00517AA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EFDB"/>
  <w15:chartTrackingRefBased/>
  <w15:docId w15:val="{24DF5D84-9257-4436-A51A-4A8D810A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2024-02-18T21:11:00Z</dcterms:created>
  <dcterms:modified xsi:type="dcterms:W3CDTF">2024-02-18T21:11:00Z</dcterms:modified>
</cp:coreProperties>
</file>