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1725C" w14:textId="77777777" w:rsidR="00D554A9" w:rsidRDefault="00D554A9" w:rsidP="00D55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GEYTON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77D0446" w14:textId="77777777" w:rsidR="00D554A9" w:rsidRDefault="00D554A9" w:rsidP="00D55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Rudham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 Chapman.</w:t>
      </w:r>
    </w:p>
    <w:p w14:paraId="3219A488" w14:textId="77777777" w:rsidR="00D554A9" w:rsidRDefault="00D554A9" w:rsidP="00D554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C9CA9A" w14:textId="77777777" w:rsidR="00D554A9" w:rsidRDefault="00D554A9" w:rsidP="00D554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6E3D95" w14:textId="77777777" w:rsidR="00D554A9" w:rsidRDefault="00D554A9" w:rsidP="00D55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Mounteyn</w:t>
      </w:r>
      <w:proofErr w:type="spellEnd"/>
      <w:r>
        <w:rPr>
          <w:rFonts w:ascii="Times New Roman" w:hAnsi="Times New Roman" w:cs="Times New Roman"/>
          <w:sz w:val="24"/>
          <w:szCs w:val="24"/>
        </w:rPr>
        <w:t>, esquire(q.v.), brought a plaint of trespass and taking against#</w:t>
      </w:r>
    </w:p>
    <w:p w14:paraId="143D231F" w14:textId="77777777" w:rsidR="00D554A9" w:rsidRDefault="00D554A9" w:rsidP="00D55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Wodecrofte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Methwold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Richard Gardener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Hilgay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</w:t>
      </w:r>
    </w:p>
    <w:p w14:paraId="08791343" w14:textId="77777777" w:rsidR="00D554A9" w:rsidRDefault="00D554A9" w:rsidP="00D554A9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Robert Waller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Carbrooke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Edyman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Holkham(q.v.)</w:t>
      </w:r>
    </w:p>
    <w:p w14:paraId="27E4B141" w14:textId="77777777" w:rsidR="00D554A9" w:rsidRDefault="00D554A9" w:rsidP="00D55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Rengham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Wells next the Sea(q.v.).</w:t>
      </w:r>
    </w:p>
    <w:p w14:paraId="0B70E222" w14:textId="77777777" w:rsidR="00D554A9" w:rsidRDefault="00D554A9" w:rsidP="00D55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49FEBD3" w14:textId="77777777" w:rsidR="00D554A9" w:rsidRDefault="00D554A9" w:rsidP="00D554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26BD58" w14:textId="77777777" w:rsidR="00D554A9" w:rsidRDefault="00D554A9" w:rsidP="00D554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3A9B95" w14:textId="77777777" w:rsidR="00D554A9" w:rsidRDefault="00D554A9" w:rsidP="00D55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2022</w:t>
      </w:r>
    </w:p>
    <w:p w14:paraId="143A031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4E744" w14:textId="77777777" w:rsidR="00D554A9" w:rsidRDefault="00D554A9" w:rsidP="009139A6">
      <w:r>
        <w:separator/>
      </w:r>
    </w:p>
  </w:endnote>
  <w:endnote w:type="continuationSeparator" w:id="0">
    <w:p w14:paraId="6D5D9789" w14:textId="77777777" w:rsidR="00D554A9" w:rsidRDefault="00D554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C6C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9C7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BC1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65B49" w14:textId="77777777" w:rsidR="00D554A9" w:rsidRDefault="00D554A9" w:rsidP="009139A6">
      <w:r>
        <w:separator/>
      </w:r>
    </w:p>
  </w:footnote>
  <w:footnote w:type="continuationSeparator" w:id="0">
    <w:p w14:paraId="625CE51E" w14:textId="77777777" w:rsidR="00D554A9" w:rsidRDefault="00D554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273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405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A6A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4A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554A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03416"/>
  <w15:chartTrackingRefBased/>
  <w15:docId w15:val="{F4EC546F-B78E-4D48-B60B-D28A484F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554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2022-04-22T12:44:00Z</dcterms:created>
  <dcterms:modified xsi:type="dcterms:W3CDTF">2022-04-22T12:45:00Z</dcterms:modified>
</cp:coreProperties>
</file>