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17F" w:rsidRDefault="0032317F" w:rsidP="0032317F">
      <w:pPr>
        <w:pStyle w:val="NoSpacing"/>
      </w:pPr>
      <w:r>
        <w:rPr>
          <w:u w:val="single"/>
        </w:rPr>
        <w:t>Richard GEYR</w:t>
      </w:r>
      <w:r>
        <w:t xml:space="preserve">       (fl.1509)</w:t>
      </w:r>
    </w:p>
    <w:p w:rsidR="0032317F" w:rsidRDefault="0032317F" w:rsidP="0032317F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32317F" w:rsidRDefault="0032317F" w:rsidP="0032317F">
      <w:pPr>
        <w:pStyle w:val="NoSpacing"/>
      </w:pPr>
    </w:p>
    <w:p w:rsidR="0032317F" w:rsidRDefault="0032317F" w:rsidP="0032317F">
      <w:pPr>
        <w:pStyle w:val="NoSpacing"/>
      </w:pPr>
    </w:p>
    <w:p w:rsidR="0032317F" w:rsidRDefault="0032317F" w:rsidP="0032317F">
      <w:pPr>
        <w:pStyle w:val="NoSpacing"/>
      </w:pPr>
      <w:r>
        <w:tab/>
        <w:t>1509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p.197)</w:t>
      </w:r>
    </w:p>
    <w:p w:rsidR="0032317F" w:rsidRDefault="0032317F" w:rsidP="0032317F">
      <w:pPr>
        <w:pStyle w:val="NoSpacing"/>
      </w:pPr>
    </w:p>
    <w:p w:rsidR="0032317F" w:rsidRDefault="0032317F" w:rsidP="0032317F">
      <w:pPr>
        <w:pStyle w:val="NoSpacing"/>
      </w:pPr>
    </w:p>
    <w:p w:rsidR="00E47068" w:rsidRPr="009F224B" w:rsidRDefault="0032317F" w:rsidP="0032317F">
      <w:pPr>
        <w:pStyle w:val="NoSpacing"/>
      </w:pPr>
      <w:r>
        <w:t>21 February 2014</w:t>
      </w:r>
      <w:bookmarkStart w:id="0" w:name="_GoBack"/>
      <w:bookmarkEnd w:id="0"/>
    </w:p>
    <w:sectPr w:rsidR="00E47068" w:rsidRPr="009F22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17F" w:rsidRDefault="0032317F" w:rsidP="00920DE3">
      <w:pPr>
        <w:spacing w:after="0" w:line="240" w:lineRule="auto"/>
      </w:pPr>
      <w:r>
        <w:separator/>
      </w:r>
    </w:p>
  </w:endnote>
  <w:endnote w:type="continuationSeparator" w:id="0">
    <w:p w:rsidR="0032317F" w:rsidRDefault="003231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17F" w:rsidRDefault="0032317F" w:rsidP="00920DE3">
      <w:pPr>
        <w:spacing w:after="0" w:line="240" w:lineRule="auto"/>
      </w:pPr>
      <w:r>
        <w:separator/>
      </w:r>
    </w:p>
  </w:footnote>
  <w:footnote w:type="continuationSeparator" w:id="0">
    <w:p w:rsidR="0032317F" w:rsidRDefault="003231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17F"/>
    <w:rsid w:val="00120749"/>
    <w:rsid w:val="0032317F"/>
    <w:rsid w:val="00624CAE"/>
    <w:rsid w:val="00920DE3"/>
    <w:rsid w:val="009F224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2014-03-02T22:22:00Z</dcterms:created>
  <dcterms:modified xsi:type="dcterms:W3CDTF">2014-03-02T22:23:00Z</dcterms:modified>
</cp:coreProperties>
</file>