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8601C" w14:textId="77777777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GEYNES</w:t>
      </w:r>
      <w:r>
        <w:rPr>
          <w:rFonts w:ascii="Times New Roman" w:hAnsi="Times New Roman" w:cs="Times New Roman"/>
        </w:rPr>
        <w:t xml:space="preserve">      (fl.1483)</w:t>
      </w:r>
    </w:p>
    <w:p w14:paraId="262BD503" w14:textId="77777777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Preston, Suffolk. Carpenter.</w:t>
      </w:r>
    </w:p>
    <w:p w14:paraId="7A978876" w14:textId="77777777" w:rsidR="00462958" w:rsidRDefault="00462958" w:rsidP="00462958">
      <w:pPr>
        <w:rPr>
          <w:rFonts w:ascii="Times New Roman" w:hAnsi="Times New Roman" w:cs="Times New Roman"/>
        </w:rPr>
      </w:pPr>
    </w:p>
    <w:p w14:paraId="225B15CC" w14:textId="77777777" w:rsidR="00462958" w:rsidRDefault="00462958" w:rsidP="00462958">
      <w:pPr>
        <w:rPr>
          <w:rFonts w:ascii="Times New Roman" w:hAnsi="Times New Roman" w:cs="Times New Roman"/>
        </w:rPr>
      </w:pPr>
    </w:p>
    <w:p w14:paraId="1B600190" w14:textId="77777777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Edmund Coksegge(q.v.) brought a plaint of debt against him, William </w:t>
      </w:r>
    </w:p>
    <w:p w14:paraId="4D28AB9B" w14:textId="77777777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Crosse of Boxford(q.v.), Thomas Folke of Brechenham(q.v.) and</w:t>
      </w:r>
    </w:p>
    <w:p w14:paraId="2C4C3F4A" w14:textId="77777777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Cunyng of Sudbury(q.v.).</w:t>
      </w:r>
    </w:p>
    <w:p w14:paraId="0424B588" w14:textId="5A935725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C18A005" w14:textId="77777777" w:rsidR="00E4047A" w:rsidRDefault="00E4047A" w:rsidP="00E4047A">
      <w:pPr>
        <w:pStyle w:val="NoSpacing"/>
        <w:tabs>
          <w:tab w:val="left" w:pos="720"/>
        </w:tabs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>Robert Michell(q.v.) brought a plaint of debt against him.</w:t>
      </w:r>
    </w:p>
    <w:p w14:paraId="61831063" w14:textId="7663D899" w:rsidR="00E4047A" w:rsidRPr="00E4047A" w:rsidRDefault="00E4047A" w:rsidP="00E4047A">
      <w:pPr>
        <w:pStyle w:val="NoSpacing"/>
        <w:tabs>
          <w:tab w:val="left" w:pos="720"/>
        </w:tabs>
        <w:rPr>
          <w:rFonts w:eastAsia="Calibri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0F54C600" w14:textId="77777777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23CAC31" w14:textId="77777777" w:rsidR="00462958" w:rsidRDefault="00462958" w:rsidP="00462958">
      <w:pPr>
        <w:rPr>
          <w:rFonts w:ascii="Times New Roman" w:hAnsi="Times New Roman" w:cs="Times New Roman"/>
        </w:rPr>
      </w:pPr>
    </w:p>
    <w:p w14:paraId="2CA6A480" w14:textId="6F7961D0" w:rsidR="00462958" w:rsidRDefault="00462958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July 2019</w:t>
      </w:r>
    </w:p>
    <w:p w14:paraId="1EAA48B3" w14:textId="10E17B54" w:rsidR="00E4047A" w:rsidRDefault="00E4047A" w:rsidP="004629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July 2022</w:t>
      </w:r>
    </w:p>
    <w:p w14:paraId="4EDD0D37" w14:textId="77777777" w:rsidR="006B2F86" w:rsidRPr="00E71FC3" w:rsidRDefault="00E4047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0C209" w14:textId="77777777" w:rsidR="00462958" w:rsidRDefault="00462958" w:rsidP="00E71FC3">
      <w:r>
        <w:separator/>
      </w:r>
    </w:p>
  </w:endnote>
  <w:endnote w:type="continuationSeparator" w:id="0">
    <w:p w14:paraId="6A3DCC4A" w14:textId="77777777" w:rsidR="00462958" w:rsidRDefault="004629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971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0D099" w14:textId="77777777" w:rsidR="00462958" w:rsidRDefault="00462958" w:rsidP="00E71FC3">
      <w:r>
        <w:separator/>
      </w:r>
    </w:p>
  </w:footnote>
  <w:footnote w:type="continuationSeparator" w:id="0">
    <w:p w14:paraId="344E4E16" w14:textId="77777777" w:rsidR="00462958" w:rsidRDefault="004629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58"/>
    <w:rsid w:val="001A7C09"/>
    <w:rsid w:val="00462958"/>
    <w:rsid w:val="00577BD5"/>
    <w:rsid w:val="00656CBA"/>
    <w:rsid w:val="006A1F77"/>
    <w:rsid w:val="00733BE7"/>
    <w:rsid w:val="00AB52E8"/>
    <w:rsid w:val="00B16D3F"/>
    <w:rsid w:val="00BB41AC"/>
    <w:rsid w:val="00E404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7ADC"/>
  <w15:chartTrackingRefBased/>
  <w15:docId w15:val="{6B673DE2-A3EC-4DF4-B0BC-1DDF3CA0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9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404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2019-08-14T19:19:00Z</dcterms:created>
  <dcterms:modified xsi:type="dcterms:W3CDTF">2022-07-22T17:47:00Z</dcterms:modified>
</cp:coreProperties>
</file>