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231" w:rsidRDefault="00297231" w:rsidP="002972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GEYLES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97231" w:rsidRDefault="00297231" w:rsidP="00297231">
      <w:pPr>
        <w:rPr>
          <w:rFonts w:ascii="Times New Roman" w:hAnsi="Times New Roman" w:cs="Times New Roman"/>
        </w:rPr>
      </w:pPr>
    </w:p>
    <w:p w:rsidR="00297231" w:rsidRDefault="00297231" w:rsidP="00297231">
      <w:pPr>
        <w:rPr>
          <w:rFonts w:ascii="Times New Roman" w:hAnsi="Times New Roman" w:cs="Times New Roman"/>
        </w:rPr>
      </w:pPr>
    </w:p>
    <w:p w:rsidR="00297231" w:rsidRDefault="00297231" w:rsidP="002972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Richard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Reedham</w:t>
      </w:r>
      <w:proofErr w:type="spellEnd"/>
      <w:r>
        <w:rPr>
          <w:rFonts w:ascii="Times New Roman" w:hAnsi="Times New Roman" w:cs="Times New Roman"/>
        </w:rPr>
        <w:t>, Norfolk(q.v.).</w:t>
      </w:r>
    </w:p>
    <w:p w:rsidR="00297231" w:rsidRDefault="00297231" w:rsidP="002972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45ED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97231" w:rsidRDefault="00297231" w:rsidP="00297231">
      <w:pPr>
        <w:rPr>
          <w:rFonts w:ascii="Times New Roman" w:hAnsi="Times New Roman" w:cs="Times New Roman"/>
        </w:rPr>
      </w:pPr>
    </w:p>
    <w:p w:rsidR="00297231" w:rsidRDefault="00297231" w:rsidP="00297231">
      <w:pPr>
        <w:rPr>
          <w:rFonts w:ascii="Times New Roman" w:hAnsi="Times New Roman" w:cs="Times New Roman"/>
        </w:rPr>
      </w:pPr>
    </w:p>
    <w:p w:rsidR="00297231" w:rsidRDefault="00297231" w:rsidP="002972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November 2017</w:t>
      </w:r>
    </w:p>
    <w:p w:rsidR="006B2F86" w:rsidRPr="00E71FC3" w:rsidRDefault="0029723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7231" w:rsidRDefault="00297231" w:rsidP="00E71FC3">
      <w:r>
        <w:separator/>
      </w:r>
    </w:p>
  </w:endnote>
  <w:endnote w:type="continuationSeparator" w:id="0">
    <w:p w:rsidR="00297231" w:rsidRDefault="0029723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7231" w:rsidRDefault="00297231" w:rsidP="00E71FC3">
      <w:r>
        <w:separator/>
      </w:r>
    </w:p>
  </w:footnote>
  <w:footnote w:type="continuationSeparator" w:id="0">
    <w:p w:rsidR="00297231" w:rsidRDefault="0029723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231"/>
    <w:rsid w:val="001A7C09"/>
    <w:rsid w:val="0029723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B14B28-7186-4987-B14A-30381BA09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723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972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2017-11-25T21:32:00Z</dcterms:created>
  <dcterms:modified xsi:type="dcterms:W3CDTF">2017-11-25T21:34:00Z</dcterms:modified>
</cp:coreProperties>
</file>