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9E60A" w14:textId="77777777" w:rsidR="00E00A21" w:rsidRDefault="00E00A21" w:rsidP="00E00A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GEY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6F0ACDEB" w14:textId="77777777" w:rsidR="00E00A21" w:rsidRDefault="00E00A21" w:rsidP="00E00A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0C8AAABC" w14:textId="77777777" w:rsidR="00E00A21" w:rsidRDefault="00E00A21" w:rsidP="00E00A21">
      <w:pPr>
        <w:pStyle w:val="NoSpacing"/>
        <w:rPr>
          <w:rFonts w:cs="Times New Roman"/>
          <w:szCs w:val="24"/>
        </w:rPr>
      </w:pPr>
    </w:p>
    <w:p w14:paraId="3EC4933D" w14:textId="77777777" w:rsidR="00E00A21" w:rsidRDefault="00E00A21" w:rsidP="00E00A21">
      <w:pPr>
        <w:pStyle w:val="NoSpacing"/>
        <w:rPr>
          <w:rFonts w:cs="Times New Roman"/>
          <w:szCs w:val="24"/>
        </w:rPr>
      </w:pPr>
    </w:p>
    <w:p w14:paraId="165153B2" w14:textId="77777777" w:rsidR="00E00A21" w:rsidRDefault="00E00A21" w:rsidP="00E00A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was ordained to his first tonsure by James, Bishop of </w:t>
      </w:r>
      <w:proofErr w:type="spellStart"/>
      <w:r>
        <w:rPr>
          <w:rFonts w:cs="Times New Roman"/>
          <w:szCs w:val="24"/>
        </w:rPr>
        <w:t>Achonry</w:t>
      </w:r>
      <w:proofErr w:type="spellEnd"/>
      <w:r>
        <w:rPr>
          <w:rFonts w:cs="Times New Roman"/>
          <w:szCs w:val="24"/>
        </w:rPr>
        <w:t>.</w:t>
      </w:r>
    </w:p>
    <w:p w14:paraId="4904808C" w14:textId="77777777" w:rsidR="00E00A21" w:rsidRDefault="00E00A21" w:rsidP="00E00A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4CC44D21" w14:textId="77777777" w:rsidR="00E00A21" w:rsidRDefault="00E00A21" w:rsidP="00E00A21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 G.R. Dunstan pub. by The Canterbury and York Society 1971 p.196)</w:t>
      </w:r>
    </w:p>
    <w:p w14:paraId="21CFD5C3" w14:textId="77777777" w:rsidR="00E00A21" w:rsidRDefault="00E00A21" w:rsidP="00E00A21">
      <w:pPr>
        <w:pStyle w:val="NoSpacing"/>
        <w:rPr>
          <w:rFonts w:cs="Times New Roman"/>
          <w:szCs w:val="24"/>
        </w:rPr>
      </w:pPr>
    </w:p>
    <w:p w14:paraId="3D486D76" w14:textId="77777777" w:rsidR="00E00A21" w:rsidRDefault="00E00A21" w:rsidP="00E00A21">
      <w:pPr>
        <w:pStyle w:val="NoSpacing"/>
        <w:rPr>
          <w:rFonts w:cs="Times New Roman"/>
          <w:szCs w:val="24"/>
        </w:rPr>
      </w:pPr>
    </w:p>
    <w:p w14:paraId="1E9C169F" w14:textId="77777777" w:rsidR="00E00A21" w:rsidRPr="004E00CA" w:rsidRDefault="00E00A21" w:rsidP="00E00A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October 2023</w:t>
      </w:r>
    </w:p>
    <w:p w14:paraId="5281A45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5BBB1" w14:textId="77777777" w:rsidR="00E00A21" w:rsidRDefault="00E00A21" w:rsidP="009139A6">
      <w:r>
        <w:separator/>
      </w:r>
    </w:p>
  </w:endnote>
  <w:endnote w:type="continuationSeparator" w:id="0">
    <w:p w14:paraId="6DE681F3" w14:textId="77777777" w:rsidR="00E00A21" w:rsidRDefault="00E00A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6F1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A5D2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EF8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96761" w14:textId="77777777" w:rsidR="00E00A21" w:rsidRDefault="00E00A21" w:rsidP="009139A6">
      <w:r>
        <w:separator/>
      </w:r>
    </w:p>
  </w:footnote>
  <w:footnote w:type="continuationSeparator" w:id="0">
    <w:p w14:paraId="1E119663" w14:textId="77777777" w:rsidR="00E00A21" w:rsidRDefault="00E00A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73D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9D5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972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A2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00A2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09460"/>
  <w15:chartTrackingRefBased/>
  <w15:docId w15:val="{317896DB-CB63-4DC2-A214-6287CFEB4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2023-10-28T16:18:00Z</dcterms:created>
  <dcterms:modified xsi:type="dcterms:W3CDTF">2023-10-28T16:19:00Z</dcterms:modified>
</cp:coreProperties>
</file>