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E6DA2" w14:textId="5796B135" w:rsidR="001B5139" w:rsidRDefault="001B51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GEWISTER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fl.1462)</w:t>
      </w:r>
    </w:p>
    <w:p w14:paraId="206FD7D8" w14:textId="38829803" w:rsidR="001B5139" w:rsidRDefault="001B51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Mercer.</w:t>
      </w:r>
    </w:p>
    <w:p w14:paraId="15FAD392" w14:textId="77777777" w:rsidR="001B5139" w:rsidRDefault="001B5139" w:rsidP="009139A6">
      <w:pPr>
        <w:pStyle w:val="NoSpacing"/>
        <w:rPr>
          <w:rFonts w:cs="Times New Roman"/>
          <w:szCs w:val="24"/>
        </w:rPr>
      </w:pPr>
    </w:p>
    <w:p w14:paraId="77CBECB0" w14:textId="77777777" w:rsidR="001B5139" w:rsidRDefault="001B5139" w:rsidP="009139A6">
      <w:pPr>
        <w:pStyle w:val="NoSpacing"/>
        <w:rPr>
          <w:rFonts w:cs="Times New Roman"/>
          <w:szCs w:val="24"/>
        </w:rPr>
      </w:pPr>
    </w:p>
    <w:p w14:paraId="2F20C511" w14:textId="77777777" w:rsidR="001B5139" w:rsidRDefault="001B5139" w:rsidP="001B51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Sep.1462</w:t>
      </w:r>
      <w:r>
        <w:rPr>
          <w:rFonts w:cs="Times New Roman"/>
          <w:szCs w:val="24"/>
        </w:rPr>
        <w:tab/>
        <w:t xml:space="preserve">He was one of those to whom John </w:t>
      </w:r>
      <w:proofErr w:type="spellStart"/>
      <w:r>
        <w:rPr>
          <w:rFonts w:cs="Times New Roman"/>
          <w:szCs w:val="24"/>
        </w:rPr>
        <w:t>Algore</w:t>
      </w:r>
      <w:proofErr w:type="spellEnd"/>
      <w:r>
        <w:rPr>
          <w:rFonts w:cs="Times New Roman"/>
          <w:szCs w:val="24"/>
        </w:rPr>
        <w:t xml:space="preserve"> of Ashwell, Hertfordshire(q.v.),</w:t>
      </w:r>
    </w:p>
    <w:p w14:paraId="1734EDCD" w14:textId="77777777" w:rsidR="001B5139" w:rsidRDefault="001B5139" w:rsidP="001B51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   (C.C.R. 1461-68 p.302)</w:t>
      </w:r>
    </w:p>
    <w:p w14:paraId="64939608" w14:textId="77777777" w:rsidR="001B5139" w:rsidRDefault="001B5139" w:rsidP="001B5139">
      <w:pPr>
        <w:pStyle w:val="NoSpacing"/>
        <w:rPr>
          <w:rFonts w:cs="Times New Roman"/>
          <w:szCs w:val="24"/>
        </w:rPr>
      </w:pPr>
    </w:p>
    <w:p w14:paraId="0CEF9277" w14:textId="77777777" w:rsidR="001B5139" w:rsidRDefault="001B5139" w:rsidP="001B5139">
      <w:pPr>
        <w:pStyle w:val="NoSpacing"/>
        <w:rPr>
          <w:rFonts w:cs="Times New Roman"/>
          <w:szCs w:val="24"/>
        </w:rPr>
      </w:pPr>
    </w:p>
    <w:p w14:paraId="5DD2A5BD" w14:textId="77777777" w:rsidR="001B5139" w:rsidRDefault="001B5139" w:rsidP="001B51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June 2023</w:t>
      </w:r>
    </w:p>
    <w:p w14:paraId="7FBC310C" w14:textId="77777777" w:rsidR="001B5139" w:rsidRPr="001B5139" w:rsidRDefault="001B5139" w:rsidP="009139A6">
      <w:pPr>
        <w:pStyle w:val="NoSpacing"/>
        <w:rPr>
          <w:rFonts w:cs="Times New Roman"/>
          <w:szCs w:val="24"/>
        </w:rPr>
      </w:pPr>
    </w:p>
    <w:sectPr w:rsidR="001B5139" w:rsidRPr="001B51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A015B" w14:textId="77777777" w:rsidR="0079666D" w:rsidRDefault="0079666D" w:rsidP="009139A6">
      <w:r>
        <w:separator/>
      </w:r>
    </w:p>
  </w:endnote>
  <w:endnote w:type="continuationSeparator" w:id="0">
    <w:p w14:paraId="1B113403" w14:textId="77777777" w:rsidR="0079666D" w:rsidRDefault="007966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274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846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1ED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6D437" w14:textId="77777777" w:rsidR="0079666D" w:rsidRDefault="0079666D" w:rsidP="009139A6">
      <w:r>
        <w:separator/>
      </w:r>
    </w:p>
  </w:footnote>
  <w:footnote w:type="continuationSeparator" w:id="0">
    <w:p w14:paraId="7458CF46" w14:textId="77777777" w:rsidR="0079666D" w:rsidRDefault="007966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5ED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A1C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078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66D"/>
    <w:rsid w:val="000666E0"/>
    <w:rsid w:val="001B5139"/>
    <w:rsid w:val="002510B7"/>
    <w:rsid w:val="00297BC0"/>
    <w:rsid w:val="005C130B"/>
    <w:rsid w:val="0079666D"/>
    <w:rsid w:val="00826F5C"/>
    <w:rsid w:val="009139A6"/>
    <w:rsid w:val="009448BB"/>
    <w:rsid w:val="00947624"/>
    <w:rsid w:val="00A3176C"/>
    <w:rsid w:val="00AE65F8"/>
    <w:rsid w:val="00BA00AB"/>
    <w:rsid w:val="00CB4ED9"/>
    <w:rsid w:val="00D84A4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22EDD"/>
  <w15:chartTrackingRefBased/>
  <w15:docId w15:val="{9186AFE5-1BAC-4BAD-B3DF-C0052DEC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49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2023-06-02T18:35:00Z</dcterms:created>
  <dcterms:modified xsi:type="dcterms:W3CDTF">2023-06-02T19:25:00Z</dcterms:modified>
</cp:coreProperties>
</file>