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ED8DE" w14:textId="77777777" w:rsidR="00621834" w:rsidRDefault="00621834" w:rsidP="00621834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GERRARD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21628FBF" w14:textId="77777777" w:rsidR="00621834" w:rsidRDefault="00621834" w:rsidP="00621834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Chenyngfeld</w:t>
      </w:r>
      <w:proofErr w:type="spellEnd"/>
      <w:r>
        <w:rPr>
          <w:rFonts w:ascii="Times New Roman" w:hAnsi="Times New Roman" w:cs="Times New Roman"/>
          <w:sz w:val="24"/>
          <w:szCs w:val="24"/>
        </w:rPr>
        <w:t>, Berkshire. Esquire.</w:t>
      </w:r>
    </w:p>
    <w:p w14:paraId="5D3156B8" w14:textId="77777777" w:rsidR="00621834" w:rsidRDefault="00621834" w:rsidP="00621834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8D8C3DC" w14:textId="77777777" w:rsidR="00621834" w:rsidRDefault="00621834" w:rsidP="00621834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EDEA1CB" w14:textId="77777777" w:rsidR="00621834" w:rsidRDefault="00621834" w:rsidP="00621834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Sir Simon </w:t>
      </w:r>
      <w:proofErr w:type="spellStart"/>
      <w:r>
        <w:rPr>
          <w:rFonts w:ascii="Times New Roman" w:hAnsi="Times New Roman" w:cs="Times New Roman"/>
          <w:sz w:val="24"/>
          <w:szCs w:val="24"/>
        </w:rPr>
        <w:t>Mountfort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embracery against him and</w:t>
      </w:r>
    </w:p>
    <w:p w14:paraId="7DF1BE89" w14:textId="77777777" w:rsidR="00621834" w:rsidRDefault="00621834" w:rsidP="00621834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 others.</w:t>
      </w:r>
    </w:p>
    <w:p w14:paraId="3E278D26" w14:textId="77777777" w:rsidR="00621834" w:rsidRDefault="00621834" w:rsidP="006218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E5EBC8E" w14:textId="77777777" w:rsidR="00621834" w:rsidRDefault="00621834" w:rsidP="006218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744D94" w14:textId="77777777" w:rsidR="00621834" w:rsidRDefault="00621834" w:rsidP="00621834">
      <w:pPr>
        <w:pStyle w:val="NoSpacing"/>
        <w:tabs>
          <w:tab w:val="left" w:pos="2442"/>
        </w:tabs>
        <w:rPr>
          <w:rFonts w:ascii="Times New Roman" w:hAnsi="Times New Roman" w:cs="Times New Roman"/>
          <w:sz w:val="24"/>
          <w:szCs w:val="24"/>
        </w:rPr>
      </w:pPr>
    </w:p>
    <w:p w14:paraId="7FD1173B" w14:textId="77777777" w:rsidR="00621834" w:rsidRDefault="00621834" w:rsidP="00621834">
      <w:pPr>
        <w:pStyle w:val="NoSpacing"/>
        <w:tabs>
          <w:tab w:val="left" w:pos="244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2022</w:t>
      </w:r>
    </w:p>
    <w:p w14:paraId="0795A74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D7146" w14:textId="77777777" w:rsidR="00621834" w:rsidRDefault="00621834" w:rsidP="009139A6">
      <w:r>
        <w:separator/>
      </w:r>
    </w:p>
  </w:endnote>
  <w:endnote w:type="continuationSeparator" w:id="0">
    <w:p w14:paraId="64BFCEA4" w14:textId="77777777" w:rsidR="00621834" w:rsidRDefault="006218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152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8523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BFF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E08C3" w14:textId="77777777" w:rsidR="00621834" w:rsidRDefault="00621834" w:rsidP="009139A6">
      <w:r>
        <w:separator/>
      </w:r>
    </w:p>
  </w:footnote>
  <w:footnote w:type="continuationSeparator" w:id="0">
    <w:p w14:paraId="1187DE25" w14:textId="77777777" w:rsidR="00621834" w:rsidRDefault="006218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D3F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EF1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FF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834"/>
    <w:rsid w:val="000666E0"/>
    <w:rsid w:val="002510B7"/>
    <w:rsid w:val="005C130B"/>
    <w:rsid w:val="0062183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F961F"/>
  <w15:chartTrackingRefBased/>
  <w15:docId w15:val="{3B4FF926-76DF-4778-A5BC-1F4645F5E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218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61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2022-04-17T18:18:00Z</dcterms:created>
  <dcterms:modified xsi:type="dcterms:W3CDTF">2022-04-17T19:19:00Z</dcterms:modified>
</cp:coreProperties>
</file>