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0E2F" w14:textId="77777777" w:rsidR="00E366B1" w:rsidRDefault="00E366B1" w:rsidP="00E366B1">
      <w:pPr>
        <w:pStyle w:val="NoSpacing"/>
      </w:pPr>
      <w:r>
        <w:rPr>
          <w:u w:val="single"/>
        </w:rPr>
        <w:t>Thomas GERNOWN</w:t>
      </w:r>
      <w:r>
        <w:t xml:space="preserve">       (fl.1448)</w:t>
      </w:r>
    </w:p>
    <w:p w14:paraId="6529F4D8" w14:textId="77777777" w:rsidR="00E366B1" w:rsidRDefault="00E366B1" w:rsidP="00E366B1">
      <w:pPr>
        <w:pStyle w:val="NoSpacing"/>
      </w:pPr>
      <w:r>
        <w:t>of Haverhill, Suffolk.</w:t>
      </w:r>
    </w:p>
    <w:p w14:paraId="15A2DF28" w14:textId="77777777" w:rsidR="00E366B1" w:rsidRDefault="00E366B1" w:rsidP="00E366B1">
      <w:pPr>
        <w:pStyle w:val="NoSpacing"/>
      </w:pPr>
    </w:p>
    <w:p w14:paraId="2457CF75" w14:textId="77777777" w:rsidR="00E366B1" w:rsidRDefault="00E366B1" w:rsidP="00E366B1">
      <w:pPr>
        <w:pStyle w:val="NoSpacing"/>
      </w:pPr>
    </w:p>
    <w:p w14:paraId="57BE91BF" w14:textId="77777777" w:rsidR="00E366B1" w:rsidRDefault="00E366B1" w:rsidP="00E366B1">
      <w:pPr>
        <w:pStyle w:val="NoSpacing"/>
      </w:pPr>
      <w:r>
        <w:t>30 Jun.1448</w:t>
      </w:r>
      <w:r>
        <w:tab/>
        <w:t>Thomas Neel of Haverhill(q.v.) made him and executor of his Will.</w:t>
      </w:r>
    </w:p>
    <w:p w14:paraId="44EA28D9" w14:textId="77777777" w:rsidR="00E366B1" w:rsidRDefault="00E366B1" w:rsidP="00E366B1">
      <w:pPr>
        <w:pStyle w:val="NoSpacing"/>
      </w:pPr>
      <w:r>
        <w:tab/>
      </w:r>
      <w:r>
        <w:tab/>
        <w:t xml:space="preserve">(“Wills of the Archdeaconry of Sudbury, 1439 – 1474, volume 1, </w:t>
      </w:r>
    </w:p>
    <w:p w14:paraId="662DEC37" w14:textId="77777777" w:rsidR="00E366B1" w:rsidRDefault="00E366B1" w:rsidP="00E366B1">
      <w:pPr>
        <w:pStyle w:val="NoSpacing"/>
        <w:ind w:left="720" w:firstLine="720"/>
      </w:pPr>
      <w:r>
        <w:t>ed. Peter Northeast, pub. the Suffolk Records Society, 2001, p.116)</w:t>
      </w:r>
    </w:p>
    <w:p w14:paraId="0ACBDC97" w14:textId="77777777" w:rsidR="00E366B1" w:rsidRDefault="00E366B1" w:rsidP="00E366B1">
      <w:pPr>
        <w:pStyle w:val="NoSpacing"/>
      </w:pPr>
      <w:r>
        <w:t xml:space="preserve">     Feb.1484</w:t>
      </w:r>
      <w:r>
        <w:tab/>
        <w:t>His Will was proved.    (ibid.)</w:t>
      </w:r>
    </w:p>
    <w:p w14:paraId="49DA41D4" w14:textId="77777777" w:rsidR="00E366B1" w:rsidRDefault="00E366B1" w:rsidP="00E366B1">
      <w:pPr>
        <w:pStyle w:val="NoSpacing"/>
      </w:pPr>
    </w:p>
    <w:p w14:paraId="551C4BF7" w14:textId="77777777" w:rsidR="00E366B1" w:rsidRDefault="00E366B1" w:rsidP="00E366B1">
      <w:pPr>
        <w:pStyle w:val="NoSpacing"/>
      </w:pPr>
    </w:p>
    <w:p w14:paraId="399B166D" w14:textId="77777777" w:rsidR="00E366B1" w:rsidRDefault="00E366B1" w:rsidP="00E366B1">
      <w:pPr>
        <w:pStyle w:val="NoSpacing"/>
      </w:pPr>
      <w:r>
        <w:t>5 April 2025</w:t>
      </w:r>
    </w:p>
    <w:p w14:paraId="66DF98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C3135" w14:textId="77777777" w:rsidR="00E366B1" w:rsidRDefault="00E366B1" w:rsidP="009139A6">
      <w:r>
        <w:separator/>
      </w:r>
    </w:p>
  </w:endnote>
  <w:endnote w:type="continuationSeparator" w:id="0">
    <w:p w14:paraId="4AA21670" w14:textId="77777777" w:rsidR="00E366B1" w:rsidRDefault="00E366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93C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5A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245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2AEA3" w14:textId="77777777" w:rsidR="00E366B1" w:rsidRDefault="00E366B1" w:rsidP="009139A6">
      <w:r>
        <w:separator/>
      </w:r>
    </w:p>
  </w:footnote>
  <w:footnote w:type="continuationSeparator" w:id="0">
    <w:p w14:paraId="494D082D" w14:textId="77777777" w:rsidR="00E366B1" w:rsidRDefault="00E366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64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7E0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05D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B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AF4D2C"/>
    <w:rsid w:val="00BA00AB"/>
    <w:rsid w:val="00C71834"/>
    <w:rsid w:val="00CB4ED9"/>
    <w:rsid w:val="00D72F1F"/>
    <w:rsid w:val="00DE227A"/>
    <w:rsid w:val="00E366B1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27858"/>
  <w15:chartTrackingRefBased/>
  <w15:docId w15:val="{FF7CF775-F0B7-42D3-9591-DE9919EA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2025-04-09T15:08:00Z</dcterms:created>
  <dcterms:modified xsi:type="dcterms:W3CDTF">2025-04-09T15:08:00Z</dcterms:modified>
</cp:coreProperties>
</file>