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00D99" w14:textId="2A077A82" w:rsidR="006B2F86" w:rsidRDefault="00467B96" w:rsidP="00E71FC3">
      <w:pPr>
        <w:pStyle w:val="NoSpacing"/>
      </w:pPr>
      <w:r>
        <w:rPr>
          <w:u w:val="single"/>
        </w:rPr>
        <w:t>Mary GAITON</w:t>
      </w:r>
      <w:r>
        <w:t xml:space="preserve">    </w:t>
      </w:r>
      <w:proofErr w:type="gramStart"/>
      <w:r>
        <w:t xml:space="preserve">   (</w:t>
      </w:r>
      <w:proofErr w:type="gramEnd"/>
      <w:r>
        <w:t>fl.1480)</w:t>
      </w:r>
    </w:p>
    <w:p w14:paraId="7BF3A976" w14:textId="22406AD6" w:rsidR="00467B96" w:rsidRDefault="00467B96" w:rsidP="00E71FC3">
      <w:pPr>
        <w:pStyle w:val="NoSpacing"/>
      </w:pPr>
      <w:r>
        <w:t xml:space="preserve">Prioress of </w:t>
      </w:r>
      <w:proofErr w:type="spellStart"/>
      <w:r>
        <w:t>Blackburgh</w:t>
      </w:r>
      <w:proofErr w:type="spellEnd"/>
      <w:r>
        <w:t xml:space="preserve"> Priory, Norfolk.</w:t>
      </w:r>
    </w:p>
    <w:p w14:paraId="1C4F609F" w14:textId="2C3A752D" w:rsidR="00467B96" w:rsidRDefault="00467B96" w:rsidP="00E71FC3">
      <w:pPr>
        <w:pStyle w:val="NoSpacing"/>
      </w:pPr>
    </w:p>
    <w:p w14:paraId="59AE08C7" w14:textId="04939470" w:rsidR="00467B96" w:rsidRDefault="00467B96" w:rsidP="00E71FC3">
      <w:pPr>
        <w:pStyle w:val="NoSpacing"/>
      </w:pPr>
    </w:p>
    <w:p w14:paraId="4A889D22" w14:textId="25BC8908" w:rsidR="00467B96" w:rsidRDefault="00467B96" w:rsidP="00467B96">
      <w:pPr>
        <w:pStyle w:val="NoSpacing"/>
      </w:pPr>
      <w:r>
        <w:t>17 Apr.1480</w:t>
      </w:r>
      <w:r>
        <w:tab/>
        <w:t>She became Prioress.</w:t>
      </w:r>
    </w:p>
    <w:p w14:paraId="2CB22D82" w14:textId="0BBB2BE9" w:rsidR="00467B96" w:rsidRDefault="00467B96" w:rsidP="00467B96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Middleton', in </w:t>
      </w:r>
      <w:r w:rsidRPr="00860356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9</w:t>
      </w:r>
      <w:r w:rsidRPr="00860356">
        <w:rPr>
          <w:rFonts w:ascii="Helvetica" w:hAnsi="Helvetica" w:cs="Helvetica"/>
          <w:sz w:val="16"/>
          <w:szCs w:val="16"/>
        </w:rPr>
        <w:t> (London, 1808), pp. 20-34. </w:t>
      </w:r>
      <w:r w:rsidRPr="00860356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860356">
        <w:rPr>
          <w:rFonts w:ascii="Helvetica" w:hAnsi="Helvetica" w:cs="Helvetica"/>
          <w:sz w:val="16"/>
          <w:szCs w:val="16"/>
        </w:rPr>
        <w:t> http://www.british-history.ac.uk/topographical-hist-norfolk/vol9/pp20-34 [accessed 22 April 2019]</w:t>
      </w:r>
      <w:proofErr w:type="gramStart"/>
      <w:r w:rsidRPr="00860356">
        <w:rPr>
          <w:rFonts w:ascii="Helvetica" w:hAnsi="Helvetica" w:cs="Helvetica"/>
          <w:sz w:val="16"/>
          <w:szCs w:val="16"/>
        </w:rPr>
        <w:t>.</w:t>
      </w:r>
      <w: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26903FBF" w14:textId="06EA3B69" w:rsidR="00467B96" w:rsidRDefault="00467B96" w:rsidP="00467B96">
      <w:pPr>
        <w:pStyle w:val="NoSpacing"/>
        <w:rPr>
          <w:color w:val="333333"/>
          <w:shd w:val="clear" w:color="auto" w:fill="FFFFFF"/>
        </w:rPr>
      </w:pPr>
    </w:p>
    <w:p w14:paraId="62F5E763" w14:textId="0EBA9C4E" w:rsidR="00467B96" w:rsidRDefault="00467B96" w:rsidP="00467B96">
      <w:pPr>
        <w:pStyle w:val="NoSpacing"/>
        <w:rPr>
          <w:color w:val="333333"/>
          <w:shd w:val="clear" w:color="auto" w:fill="FFFFFF"/>
        </w:rPr>
      </w:pPr>
    </w:p>
    <w:p w14:paraId="280B1FEC" w14:textId="46F897A0" w:rsidR="00467B96" w:rsidRPr="00467B96" w:rsidRDefault="00467B96" w:rsidP="00467B96">
      <w:pPr>
        <w:pStyle w:val="NoSpacing"/>
      </w:pPr>
      <w:r>
        <w:rPr>
          <w:color w:val="333333"/>
          <w:shd w:val="clear" w:color="auto" w:fill="FFFFFF"/>
        </w:rPr>
        <w:t>22 April 2019</w:t>
      </w:r>
      <w:bookmarkStart w:id="0" w:name="_GoBack"/>
      <w:bookmarkEnd w:id="0"/>
    </w:p>
    <w:sectPr w:rsidR="00467B96" w:rsidRPr="00467B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A1C48" w14:textId="77777777" w:rsidR="00467B96" w:rsidRDefault="00467B96" w:rsidP="00E71FC3">
      <w:pPr>
        <w:spacing w:after="0" w:line="240" w:lineRule="auto"/>
      </w:pPr>
      <w:r>
        <w:separator/>
      </w:r>
    </w:p>
  </w:endnote>
  <w:endnote w:type="continuationSeparator" w:id="0">
    <w:p w14:paraId="6B157B74" w14:textId="77777777" w:rsidR="00467B96" w:rsidRDefault="00467B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EDE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66D3E" w14:textId="77777777" w:rsidR="00467B96" w:rsidRDefault="00467B96" w:rsidP="00E71FC3">
      <w:pPr>
        <w:spacing w:after="0" w:line="240" w:lineRule="auto"/>
      </w:pPr>
      <w:r>
        <w:separator/>
      </w:r>
    </w:p>
  </w:footnote>
  <w:footnote w:type="continuationSeparator" w:id="0">
    <w:p w14:paraId="1B8939AA" w14:textId="77777777" w:rsidR="00467B96" w:rsidRDefault="00467B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96"/>
    <w:rsid w:val="001A7C09"/>
    <w:rsid w:val="00467B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641A6"/>
  <w15:chartTrackingRefBased/>
  <w15:docId w15:val="{0994A4AF-B7FC-4A41-B8FB-FD14345B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467B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2019-04-22T19:24:00Z</dcterms:created>
  <dcterms:modified xsi:type="dcterms:W3CDTF">2019-04-22T19:26:00Z</dcterms:modified>
</cp:coreProperties>
</file>