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566" w:rsidRDefault="003E0566" w:rsidP="003E056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sir Thomas GAISGILL</w:t>
      </w:r>
      <w:r>
        <w:rPr>
          <w:rFonts w:ascii="Times New Roman" w:hAnsi="Times New Roman"/>
        </w:rPr>
        <w:t xml:space="preserve">     (d.1457)</w:t>
      </w:r>
    </w:p>
    <w:p w:rsidR="003E0566" w:rsidRDefault="003E0566" w:rsidP="003E056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Rector of Brandsby.</w:t>
      </w:r>
    </w:p>
    <w:p w:rsidR="003E0566" w:rsidRDefault="003E0566" w:rsidP="003E0566">
      <w:pPr>
        <w:pStyle w:val="Body1"/>
        <w:rPr>
          <w:rFonts w:ascii="Times New Roman" w:hAnsi="Times New Roman"/>
        </w:rPr>
      </w:pPr>
    </w:p>
    <w:p w:rsidR="003E0566" w:rsidRDefault="003E0566" w:rsidP="003E0566">
      <w:pPr>
        <w:pStyle w:val="Body1"/>
        <w:rPr>
          <w:rFonts w:ascii="Times New Roman" w:hAnsi="Times New Roman"/>
        </w:rPr>
      </w:pPr>
    </w:p>
    <w:p w:rsidR="003E0566" w:rsidRDefault="003E0566" w:rsidP="003E056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10 Nov.1457</w:t>
      </w:r>
      <w:r>
        <w:rPr>
          <w:rFonts w:ascii="Times New Roman" w:hAnsi="Times New Roman"/>
        </w:rPr>
        <w:tab/>
        <w:t>Administration of his goods and possessions was granted.  (W.Y.R. p.67)</w:t>
      </w:r>
    </w:p>
    <w:p w:rsidR="003E0566" w:rsidRDefault="003E0566" w:rsidP="003E0566">
      <w:pPr>
        <w:pStyle w:val="Body1"/>
        <w:rPr>
          <w:rFonts w:ascii="Times New Roman" w:hAnsi="Times New Roman"/>
        </w:rPr>
      </w:pPr>
    </w:p>
    <w:p w:rsidR="003E0566" w:rsidRDefault="003E0566" w:rsidP="003E0566">
      <w:pPr>
        <w:pStyle w:val="Body1"/>
        <w:rPr>
          <w:rFonts w:ascii="Times New Roman" w:hAnsi="Times New Roman"/>
        </w:rPr>
      </w:pPr>
    </w:p>
    <w:p w:rsidR="003E0566" w:rsidRDefault="003E0566" w:rsidP="003E0566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566" w:rsidRDefault="003E0566" w:rsidP="00564E3C">
      <w:pPr>
        <w:spacing w:after="0" w:line="240" w:lineRule="auto"/>
      </w:pPr>
      <w:r>
        <w:separator/>
      </w:r>
    </w:p>
  </w:endnote>
  <w:endnote w:type="continuationSeparator" w:id="0">
    <w:p w:rsidR="003E0566" w:rsidRDefault="003E056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E0566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566" w:rsidRDefault="003E0566" w:rsidP="00564E3C">
      <w:pPr>
        <w:spacing w:after="0" w:line="240" w:lineRule="auto"/>
      </w:pPr>
      <w:r>
        <w:separator/>
      </w:r>
    </w:p>
  </w:footnote>
  <w:footnote w:type="continuationSeparator" w:id="0">
    <w:p w:rsidR="003E0566" w:rsidRDefault="003E056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566"/>
    <w:rsid w:val="00372DC6"/>
    <w:rsid w:val="003E056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A2EAF7-FED9-46D8-A977-E08285679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3E0566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2015-11-05T20:42:00Z</dcterms:created>
  <dcterms:modified xsi:type="dcterms:W3CDTF">2015-11-05T20:44:00Z</dcterms:modified>
</cp:coreProperties>
</file>