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8E1B1" w14:textId="77777777" w:rsidR="0041198D" w:rsidRDefault="0041198D" w:rsidP="00411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GAIRSTANG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3D9706BD" w14:textId="77777777" w:rsidR="0041198D" w:rsidRDefault="0041198D" w:rsidP="00411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Grocer.</w:t>
      </w:r>
    </w:p>
    <w:p w14:paraId="65EA466B" w14:textId="77777777" w:rsidR="0041198D" w:rsidRDefault="0041198D" w:rsidP="00411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9C54D4" w14:textId="77777777" w:rsidR="0041198D" w:rsidRDefault="0041198D" w:rsidP="00411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F40AC" w14:textId="77777777" w:rsidR="0041198D" w:rsidRDefault="0041198D" w:rsidP="00411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Jun.</w:t>
      </w: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Haddon of Bristol(q.v.) was pardoned outlawry for not </w:t>
      </w:r>
      <w:proofErr w:type="gramStart"/>
      <w:r>
        <w:rPr>
          <w:rFonts w:ascii="Times New Roman" w:hAnsi="Times New Roman" w:cs="Times New Roman"/>
          <w:sz w:val="24"/>
          <w:szCs w:val="24"/>
        </w:rPr>
        <w:t>appearing</w:t>
      </w:r>
      <w:proofErr w:type="gramEnd"/>
    </w:p>
    <w:p w14:paraId="0E1109C3" w14:textId="77777777" w:rsidR="0041198D" w:rsidRDefault="0041198D" w:rsidP="00411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answer him touching a debt of 40s.   (C.P.R. 1467-77 p.3)</w:t>
      </w:r>
    </w:p>
    <w:p w14:paraId="3EB03A4F" w14:textId="77777777" w:rsidR="0041198D" w:rsidRDefault="0041198D" w:rsidP="00411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B9B295" w14:textId="77777777" w:rsidR="0041198D" w:rsidRDefault="0041198D" w:rsidP="004119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04B55A" w14:textId="77777777" w:rsidR="0041198D" w:rsidRDefault="0041198D" w:rsidP="004119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2021</w:t>
      </w:r>
    </w:p>
    <w:p w14:paraId="2580C9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C9853" w14:textId="77777777" w:rsidR="0041198D" w:rsidRDefault="0041198D" w:rsidP="009139A6">
      <w:r>
        <w:separator/>
      </w:r>
    </w:p>
  </w:endnote>
  <w:endnote w:type="continuationSeparator" w:id="0">
    <w:p w14:paraId="5ADF1911" w14:textId="77777777" w:rsidR="0041198D" w:rsidRDefault="004119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3F10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906D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A7A9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899C5" w14:textId="77777777" w:rsidR="0041198D" w:rsidRDefault="0041198D" w:rsidP="009139A6">
      <w:r>
        <w:separator/>
      </w:r>
    </w:p>
  </w:footnote>
  <w:footnote w:type="continuationSeparator" w:id="0">
    <w:p w14:paraId="5CDEE72F" w14:textId="77777777" w:rsidR="0041198D" w:rsidRDefault="004119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5CEC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A0A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7AF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8D"/>
    <w:rsid w:val="000666E0"/>
    <w:rsid w:val="002510B7"/>
    <w:rsid w:val="0041198D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45A41"/>
  <w15:chartTrackingRefBased/>
  <w15:docId w15:val="{1FB9293F-2F32-44A1-8ACD-6CC5532C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2021-03-10T21:29:00Z</dcterms:created>
  <dcterms:modified xsi:type="dcterms:W3CDTF">2021-03-10T21:30:00Z</dcterms:modified>
</cp:coreProperties>
</file>