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D3DD4" w14:textId="77777777" w:rsidR="007501CA" w:rsidRDefault="007501CA" w:rsidP="007501CA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GAIRGRAVE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585999D9" w14:textId="77777777" w:rsidR="007501CA" w:rsidRDefault="007501CA" w:rsidP="007501CA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Wakefield. Gentleman.</w:t>
      </w:r>
    </w:p>
    <w:p w14:paraId="006FFDA4" w14:textId="77777777" w:rsidR="007501CA" w:rsidRDefault="007501CA" w:rsidP="007501CA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63622DF4" w14:textId="77777777" w:rsidR="007501CA" w:rsidRDefault="007501CA" w:rsidP="007501CA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889DE61" w14:textId="77777777" w:rsidR="007501CA" w:rsidRDefault="007501CA" w:rsidP="007501CA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Amyas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him.</w:t>
      </w:r>
    </w:p>
    <w:p w14:paraId="6C251464" w14:textId="77777777" w:rsidR="007501CA" w:rsidRDefault="007501CA" w:rsidP="007501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58C2268" w14:textId="77777777" w:rsidR="007501CA" w:rsidRDefault="007501CA" w:rsidP="007501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10E724" w14:textId="77777777" w:rsidR="007501CA" w:rsidRDefault="007501CA" w:rsidP="007501CA">
      <w:pPr>
        <w:pStyle w:val="NoSpacing"/>
        <w:tabs>
          <w:tab w:val="left" w:pos="2442"/>
        </w:tabs>
        <w:rPr>
          <w:rFonts w:ascii="Times New Roman" w:hAnsi="Times New Roman" w:cs="Times New Roman"/>
          <w:sz w:val="24"/>
          <w:szCs w:val="24"/>
        </w:rPr>
      </w:pPr>
    </w:p>
    <w:p w14:paraId="3F80377B" w14:textId="77777777" w:rsidR="007501CA" w:rsidRDefault="007501CA" w:rsidP="007501CA">
      <w:pPr>
        <w:pStyle w:val="NoSpacing"/>
        <w:tabs>
          <w:tab w:val="left" w:pos="244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March 2022</w:t>
      </w:r>
    </w:p>
    <w:p w14:paraId="67113AB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BEB13" w14:textId="77777777" w:rsidR="007501CA" w:rsidRDefault="007501CA" w:rsidP="009139A6">
      <w:r>
        <w:separator/>
      </w:r>
    </w:p>
  </w:endnote>
  <w:endnote w:type="continuationSeparator" w:id="0">
    <w:p w14:paraId="1336008D" w14:textId="77777777" w:rsidR="007501CA" w:rsidRDefault="007501C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C010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9764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083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7AA19" w14:textId="77777777" w:rsidR="007501CA" w:rsidRDefault="007501CA" w:rsidP="009139A6">
      <w:r>
        <w:separator/>
      </w:r>
    </w:p>
  </w:footnote>
  <w:footnote w:type="continuationSeparator" w:id="0">
    <w:p w14:paraId="1C231A5E" w14:textId="77777777" w:rsidR="007501CA" w:rsidRDefault="007501C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E18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6B24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2B9E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1CA"/>
    <w:rsid w:val="000666E0"/>
    <w:rsid w:val="002510B7"/>
    <w:rsid w:val="005C130B"/>
    <w:rsid w:val="007501CA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995D5"/>
  <w15:chartTrackingRefBased/>
  <w15:docId w15:val="{AE6E13E4-1B9F-4234-ADC2-32678E36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501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2022-03-12T20:38:00Z</dcterms:created>
  <dcterms:modified xsi:type="dcterms:W3CDTF">2022-03-12T20:39:00Z</dcterms:modified>
</cp:coreProperties>
</file>