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D436C" w14:textId="77777777" w:rsidR="007F019D" w:rsidRDefault="007F019D" w:rsidP="007F0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GAIRGRAVE, the elder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35C07B20" w14:textId="77777777" w:rsidR="007F019D" w:rsidRDefault="007F019D" w:rsidP="007F0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Marshal of the Marshalsea of the Bench.</w:t>
      </w:r>
    </w:p>
    <w:p w14:paraId="34403BE3" w14:textId="77777777" w:rsidR="007F019D" w:rsidRDefault="007F019D" w:rsidP="007F019D">
      <w:pPr>
        <w:pStyle w:val="NoSpacing"/>
        <w:rPr>
          <w:rFonts w:cs="Times New Roman"/>
          <w:szCs w:val="24"/>
        </w:rPr>
      </w:pPr>
    </w:p>
    <w:p w14:paraId="1F465553" w14:textId="77777777" w:rsidR="007F019D" w:rsidRDefault="007F019D" w:rsidP="007F019D">
      <w:pPr>
        <w:pStyle w:val="NoSpacing"/>
        <w:rPr>
          <w:rFonts w:cs="Times New Roman"/>
          <w:szCs w:val="24"/>
        </w:rPr>
      </w:pPr>
    </w:p>
    <w:p w14:paraId="68440D2B" w14:textId="77777777" w:rsidR="007F019D" w:rsidRDefault="007F019D" w:rsidP="007F0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Jan.1453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Walfray</w:t>
      </w:r>
      <w:proofErr w:type="spellEnd"/>
      <w:r>
        <w:rPr>
          <w:rFonts w:cs="Times New Roman"/>
          <w:szCs w:val="24"/>
        </w:rPr>
        <w:t xml:space="preserve"> of London, carpenter(q.v.), was pardoned for not appearing</w:t>
      </w:r>
    </w:p>
    <w:p w14:paraId="15BA176B" w14:textId="77777777" w:rsidR="007F019D" w:rsidRDefault="007F019D" w:rsidP="007F019D">
      <w:pPr>
        <w:pStyle w:val="NoSpacing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100s.    (C.P.R. 1452-61 p.7)</w:t>
      </w:r>
    </w:p>
    <w:p w14:paraId="1F2133D2" w14:textId="77777777" w:rsidR="007F019D" w:rsidRDefault="007F019D" w:rsidP="007F019D">
      <w:pPr>
        <w:pStyle w:val="NoSpacing"/>
        <w:rPr>
          <w:rFonts w:cs="Times New Roman"/>
          <w:szCs w:val="24"/>
        </w:rPr>
      </w:pPr>
    </w:p>
    <w:p w14:paraId="57CDD1DC" w14:textId="77777777" w:rsidR="007F019D" w:rsidRDefault="007F019D" w:rsidP="007F019D">
      <w:pPr>
        <w:pStyle w:val="NoSpacing"/>
        <w:rPr>
          <w:rFonts w:cs="Times New Roman"/>
          <w:szCs w:val="24"/>
        </w:rPr>
      </w:pPr>
    </w:p>
    <w:p w14:paraId="0DF8C535" w14:textId="77777777" w:rsidR="007F019D" w:rsidRDefault="007F019D" w:rsidP="007F0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2024</w:t>
      </w:r>
    </w:p>
    <w:p w14:paraId="6B1F41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AC018" w14:textId="77777777" w:rsidR="007F019D" w:rsidRDefault="007F019D" w:rsidP="009139A6">
      <w:r>
        <w:separator/>
      </w:r>
    </w:p>
  </w:endnote>
  <w:endnote w:type="continuationSeparator" w:id="0">
    <w:p w14:paraId="4D60C72B" w14:textId="77777777" w:rsidR="007F019D" w:rsidRDefault="007F01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860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BE5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E9C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E3255" w14:textId="77777777" w:rsidR="007F019D" w:rsidRDefault="007F019D" w:rsidP="009139A6">
      <w:r>
        <w:separator/>
      </w:r>
    </w:p>
  </w:footnote>
  <w:footnote w:type="continuationSeparator" w:id="0">
    <w:p w14:paraId="3B7210EA" w14:textId="77777777" w:rsidR="007F019D" w:rsidRDefault="007F01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7FC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C5F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8A6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9D"/>
    <w:rsid w:val="000666E0"/>
    <w:rsid w:val="001C5947"/>
    <w:rsid w:val="002510B7"/>
    <w:rsid w:val="00270799"/>
    <w:rsid w:val="005C130B"/>
    <w:rsid w:val="007F019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AF90E"/>
  <w15:chartTrackingRefBased/>
  <w15:docId w15:val="{55786790-6EDE-491D-B53A-54A10158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2024-07-08T08:10:00Z</dcterms:created>
  <dcterms:modified xsi:type="dcterms:W3CDTF">2024-07-08T08:11:00Z</dcterms:modified>
</cp:coreProperties>
</file>