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CA500" w14:textId="7CB2F033" w:rsidR="002F1A30" w:rsidRDefault="002F1A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GAIRGRAVE (</w:t>
      </w:r>
      <w:proofErr w:type="gramStart"/>
      <w:r>
        <w:rPr>
          <w:rFonts w:cs="Times New Roman"/>
          <w:szCs w:val="24"/>
          <w:u w:val="single"/>
        </w:rPr>
        <w:t>GAIREGRAVE)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(fl.1453)</w:t>
      </w:r>
    </w:p>
    <w:p w14:paraId="14BD668C" w14:textId="0BDC0706" w:rsidR="002F1A30" w:rsidRDefault="002F1A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Marshal of the Marshalsea.</w:t>
      </w:r>
    </w:p>
    <w:p w14:paraId="703FD59A" w14:textId="77777777" w:rsidR="002F1A30" w:rsidRDefault="002F1A30" w:rsidP="009139A6">
      <w:pPr>
        <w:pStyle w:val="NoSpacing"/>
        <w:rPr>
          <w:rFonts w:cs="Times New Roman"/>
          <w:szCs w:val="24"/>
        </w:rPr>
      </w:pPr>
    </w:p>
    <w:p w14:paraId="7E79B0A6" w14:textId="77777777" w:rsidR="002F1A30" w:rsidRDefault="002F1A30" w:rsidP="009139A6">
      <w:pPr>
        <w:pStyle w:val="NoSpacing"/>
        <w:rPr>
          <w:rFonts w:cs="Times New Roman"/>
          <w:szCs w:val="24"/>
        </w:rPr>
      </w:pPr>
    </w:p>
    <w:p w14:paraId="0D94E66B" w14:textId="1E6328B1" w:rsidR="002F1A30" w:rsidRDefault="002F1A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No.1453</w:t>
      </w:r>
      <w:r>
        <w:rPr>
          <w:rFonts w:cs="Times New Roman"/>
          <w:szCs w:val="24"/>
        </w:rPr>
        <w:tab/>
        <w:t xml:space="preserve">John Figg of </w:t>
      </w:r>
      <w:proofErr w:type="spellStart"/>
      <w:r>
        <w:rPr>
          <w:rFonts w:cs="Times New Roman"/>
          <w:szCs w:val="24"/>
        </w:rPr>
        <w:t>Stradbrook</w:t>
      </w:r>
      <w:proofErr w:type="spellEnd"/>
      <w:r>
        <w:rPr>
          <w:rFonts w:cs="Times New Roman"/>
          <w:szCs w:val="24"/>
        </w:rPr>
        <w:t>, Staffordshire(q.v.)</w:t>
      </w:r>
      <w:r w:rsidR="001F59FD">
        <w:rPr>
          <w:rFonts w:cs="Times New Roman"/>
          <w:szCs w:val="24"/>
        </w:rPr>
        <w:t xml:space="preserve">, was pardoned for not </w:t>
      </w:r>
      <w:proofErr w:type="gramStart"/>
      <w:r w:rsidR="001F59FD">
        <w:rPr>
          <w:rFonts w:cs="Times New Roman"/>
          <w:szCs w:val="24"/>
        </w:rPr>
        <w:t>appearing</w:t>
      </w:r>
      <w:proofErr w:type="gramEnd"/>
    </w:p>
    <w:p w14:paraId="371F947A" w14:textId="2A0025CD" w:rsidR="001F59FD" w:rsidRDefault="001F59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answer him touching a debt of 40 marks.</w:t>
      </w:r>
    </w:p>
    <w:p w14:paraId="1D3B7CF5" w14:textId="08F4B19E" w:rsidR="001F59FD" w:rsidRDefault="001F59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p.129)</w:t>
      </w:r>
    </w:p>
    <w:p w14:paraId="1C71108A" w14:textId="77777777" w:rsidR="001F59FD" w:rsidRDefault="001F59FD" w:rsidP="009139A6">
      <w:pPr>
        <w:pStyle w:val="NoSpacing"/>
        <w:rPr>
          <w:rFonts w:cs="Times New Roman"/>
          <w:szCs w:val="24"/>
        </w:rPr>
      </w:pPr>
    </w:p>
    <w:p w14:paraId="2AB58306" w14:textId="77777777" w:rsidR="001F59FD" w:rsidRDefault="001F59FD" w:rsidP="009139A6">
      <w:pPr>
        <w:pStyle w:val="NoSpacing"/>
        <w:rPr>
          <w:rFonts w:cs="Times New Roman"/>
          <w:szCs w:val="24"/>
        </w:rPr>
      </w:pPr>
    </w:p>
    <w:p w14:paraId="3DB0B00E" w14:textId="6572D01E" w:rsidR="001F59FD" w:rsidRPr="002F1A30" w:rsidRDefault="001F59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2April 2024</w:t>
      </w:r>
    </w:p>
    <w:sectPr w:rsidR="001F59FD" w:rsidRPr="002F1A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3D6C" w14:textId="77777777" w:rsidR="00F4530C" w:rsidRDefault="00F4530C" w:rsidP="009139A6">
      <w:r>
        <w:separator/>
      </w:r>
    </w:p>
  </w:endnote>
  <w:endnote w:type="continuationSeparator" w:id="0">
    <w:p w14:paraId="483CF4D1" w14:textId="77777777" w:rsidR="00F4530C" w:rsidRDefault="00F453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29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1D6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3AA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7E0B" w14:textId="77777777" w:rsidR="00F4530C" w:rsidRDefault="00F4530C" w:rsidP="009139A6">
      <w:r>
        <w:separator/>
      </w:r>
    </w:p>
  </w:footnote>
  <w:footnote w:type="continuationSeparator" w:id="0">
    <w:p w14:paraId="71ACA485" w14:textId="77777777" w:rsidR="00F4530C" w:rsidRDefault="00F453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281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F1D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522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30C"/>
    <w:rsid w:val="000666E0"/>
    <w:rsid w:val="001F59FD"/>
    <w:rsid w:val="002510B7"/>
    <w:rsid w:val="00270799"/>
    <w:rsid w:val="002F1A30"/>
    <w:rsid w:val="005C130B"/>
    <w:rsid w:val="006373F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530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22F5"/>
  <w15:chartTrackingRefBased/>
  <w15:docId w15:val="{E19D470D-E4FD-4446-93D0-253DC297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316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2024-04-02T14:13:00Z</dcterms:created>
  <dcterms:modified xsi:type="dcterms:W3CDTF">2024-04-02T19:33:00Z</dcterms:modified>
</cp:coreProperties>
</file>