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B4AD3" w14:textId="77777777" w:rsidR="00343630" w:rsidRDefault="00343630" w:rsidP="003436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de GAILL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02F24D15" w14:textId="77777777" w:rsidR="00343630" w:rsidRDefault="00343630" w:rsidP="003436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Yorkshire.</w:t>
      </w:r>
    </w:p>
    <w:p w14:paraId="2483DC99" w14:textId="77777777" w:rsidR="00343630" w:rsidRDefault="00343630" w:rsidP="003436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B29560" w14:textId="77777777" w:rsidR="00343630" w:rsidRDefault="00343630" w:rsidP="003436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1972C4" w14:textId="77777777" w:rsidR="00343630" w:rsidRDefault="00343630" w:rsidP="003436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Jul.</w:t>
      </w:r>
      <w:r>
        <w:rPr>
          <w:rFonts w:ascii="Times New Roman" w:hAnsi="Times New Roman" w:cs="Times New Roman"/>
          <w:sz w:val="24"/>
          <w:szCs w:val="24"/>
        </w:rPr>
        <w:tab/>
        <w:t>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York Castle</w:t>
      </w:r>
    </w:p>
    <w:p w14:paraId="4A54C2D0" w14:textId="77777777" w:rsidR="00343630" w:rsidRDefault="00343630" w:rsidP="003436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Sir John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Deincourt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d.1406)(q.v.).</w:t>
      </w:r>
    </w:p>
    <w:p w14:paraId="30C277E9" w14:textId="77777777" w:rsidR="00343630" w:rsidRDefault="00343630" w:rsidP="003436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C5FF4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19-65)</w:t>
      </w:r>
    </w:p>
    <w:p w14:paraId="2F7EF106" w14:textId="77777777" w:rsidR="00343630" w:rsidRDefault="00343630" w:rsidP="003436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F142AE" w14:textId="77777777" w:rsidR="00343630" w:rsidRDefault="00343630" w:rsidP="003436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97DC56" w14:textId="77777777" w:rsidR="00343630" w:rsidRPr="00893EDF" w:rsidRDefault="00343630" w:rsidP="003436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March 2022</w:t>
      </w:r>
    </w:p>
    <w:p w14:paraId="49C31D19" w14:textId="61ECA1E3" w:rsidR="00BA00AB" w:rsidRPr="00343630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3436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42CC4" w14:textId="77777777" w:rsidR="00343630" w:rsidRDefault="00343630" w:rsidP="009139A6">
      <w:r>
        <w:separator/>
      </w:r>
    </w:p>
  </w:endnote>
  <w:endnote w:type="continuationSeparator" w:id="0">
    <w:p w14:paraId="7904B7A1" w14:textId="77777777" w:rsidR="00343630" w:rsidRDefault="0034363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F2B3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DBAC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BB75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4032DA" w14:textId="77777777" w:rsidR="00343630" w:rsidRDefault="00343630" w:rsidP="009139A6">
      <w:r>
        <w:separator/>
      </w:r>
    </w:p>
  </w:footnote>
  <w:footnote w:type="continuationSeparator" w:id="0">
    <w:p w14:paraId="2B77E676" w14:textId="77777777" w:rsidR="00343630" w:rsidRDefault="0034363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05E8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1A55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0BE0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630"/>
    <w:rsid w:val="000666E0"/>
    <w:rsid w:val="002510B7"/>
    <w:rsid w:val="00343630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4111E"/>
  <w15:chartTrackingRefBased/>
  <w15:docId w15:val="{C6520700-8728-4068-A645-9A4E4BCAC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4363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2022-03-15T19:39:00Z</dcterms:created>
  <dcterms:modified xsi:type="dcterms:W3CDTF">2022-03-15T19:40:00Z</dcterms:modified>
</cp:coreProperties>
</file>