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669D1" w14:textId="77777777" w:rsidR="00F64D8D" w:rsidRDefault="00F64D8D" w:rsidP="00F64D8D">
      <w:pPr>
        <w:pStyle w:val="NoSpacing"/>
      </w:pPr>
      <w:r>
        <w:rPr>
          <w:u w:val="single"/>
        </w:rPr>
        <w:t>William GAGI</w:t>
      </w:r>
      <w:r>
        <w:t xml:space="preserve">          (fl.1400)</w:t>
      </w:r>
    </w:p>
    <w:p w14:paraId="21066034" w14:textId="77777777" w:rsidR="00F64D8D" w:rsidRDefault="00F64D8D" w:rsidP="00F64D8D">
      <w:pPr>
        <w:pStyle w:val="NoSpacing"/>
      </w:pPr>
      <w:r>
        <w:t>of Torksey Priory.</w:t>
      </w:r>
    </w:p>
    <w:p w14:paraId="0CA56650" w14:textId="77777777" w:rsidR="00F64D8D" w:rsidRDefault="00F64D8D" w:rsidP="00F64D8D">
      <w:pPr>
        <w:pStyle w:val="NoSpacing"/>
      </w:pPr>
    </w:p>
    <w:p w14:paraId="4052C01D" w14:textId="77777777" w:rsidR="00F64D8D" w:rsidRDefault="00F64D8D" w:rsidP="00F64D8D">
      <w:pPr>
        <w:pStyle w:val="NoSpacing"/>
      </w:pPr>
    </w:p>
    <w:p w14:paraId="41A0E317" w14:textId="77777777" w:rsidR="00F64D8D" w:rsidRDefault="00F64D8D" w:rsidP="00F64D8D">
      <w:pPr>
        <w:pStyle w:val="NoSpacing"/>
      </w:pPr>
      <w:r>
        <w:t>12 Jun.1400</w:t>
      </w:r>
      <w:r>
        <w:tab/>
        <w:t>He was ordained priest in the parish church of Bishop Burton, East Riding</w:t>
      </w:r>
    </w:p>
    <w:p w14:paraId="5434B8EE" w14:textId="77777777" w:rsidR="00F64D8D" w:rsidRDefault="00F64D8D" w:rsidP="00F64D8D">
      <w:pPr>
        <w:pStyle w:val="NoSpacing"/>
      </w:pPr>
      <w:r>
        <w:tab/>
      </w:r>
      <w:r>
        <w:tab/>
        <w:t>of Yorkshire.</w:t>
      </w:r>
    </w:p>
    <w:p w14:paraId="05A7588F" w14:textId="77777777" w:rsidR="00F64D8D" w:rsidRDefault="00F64D8D" w:rsidP="00F64D8D">
      <w:pPr>
        <w:pStyle w:val="NoSpacing"/>
      </w:pPr>
      <w:r>
        <w:tab/>
      </w:r>
      <w:r>
        <w:tab/>
        <w:t>(“York Clergy Ordinations 1400-1424” ed.David M.Smith, pub.2020 p.6)</w:t>
      </w:r>
    </w:p>
    <w:p w14:paraId="73203089" w14:textId="77777777" w:rsidR="00FA2B91" w:rsidRDefault="00FA2B91" w:rsidP="00FA2B91">
      <w:pPr>
        <w:pStyle w:val="NoSpacing"/>
      </w:pPr>
      <w:r>
        <w:t>18 Sep.1400</w:t>
      </w:r>
      <w:r>
        <w:tab/>
        <w:t>He was ordained priest in the chapel of All Saints’, Cawood,</w:t>
      </w:r>
    </w:p>
    <w:p w14:paraId="34F2DE7F" w14:textId="77777777" w:rsidR="00FA2B91" w:rsidRDefault="00FA2B91" w:rsidP="00FA2B91">
      <w:pPr>
        <w:pStyle w:val="NoSpacing"/>
      </w:pPr>
      <w:r>
        <w:tab/>
      </w:r>
      <w:r>
        <w:tab/>
        <w:t>Yorkshire.</w:t>
      </w:r>
    </w:p>
    <w:p w14:paraId="644E892C" w14:textId="77777777" w:rsidR="00FA2B91" w:rsidRDefault="00FA2B91" w:rsidP="00FA2B91">
      <w:pPr>
        <w:pStyle w:val="NoSpacing"/>
      </w:pPr>
      <w:r>
        <w:tab/>
      </w:r>
      <w:r>
        <w:tab/>
        <w:t>(“York Clergy Ordinations 1400-1424” ed. David M.Smith, pub.2020 p.8)</w:t>
      </w:r>
    </w:p>
    <w:p w14:paraId="33F1516D" w14:textId="77777777" w:rsidR="00FA2B91" w:rsidRDefault="00FA2B91" w:rsidP="00FA2B91">
      <w:pPr>
        <w:pStyle w:val="NoSpacing"/>
      </w:pPr>
    </w:p>
    <w:p w14:paraId="7DD518AA" w14:textId="77777777" w:rsidR="00FA2B91" w:rsidRDefault="00FA2B91" w:rsidP="00F64D8D">
      <w:pPr>
        <w:pStyle w:val="NoSpacing"/>
      </w:pPr>
    </w:p>
    <w:p w14:paraId="7FFD0E1B" w14:textId="77777777" w:rsidR="00F64D8D" w:rsidRDefault="00F64D8D" w:rsidP="00F64D8D">
      <w:pPr>
        <w:pStyle w:val="NoSpacing"/>
      </w:pPr>
    </w:p>
    <w:p w14:paraId="2A132FCD" w14:textId="77777777" w:rsidR="00F64D8D" w:rsidRDefault="00F64D8D" w:rsidP="00F64D8D">
      <w:pPr>
        <w:pStyle w:val="NoSpacing"/>
      </w:pPr>
    </w:p>
    <w:p w14:paraId="3D1D870B" w14:textId="77777777" w:rsidR="00F64D8D" w:rsidRDefault="00F64D8D" w:rsidP="00F64D8D">
      <w:pPr>
        <w:pStyle w:val="NoSpacing"/>
      </w:pPr>
      <w:r>
        <w:t>12 June 2025</w:t>
      </w:r>
    </w:p>
    <w:p w14:paraId="0858096E" w14:textId="5E9E026C" w:rsidR="00FA2B91" w:rsidRDefault="00FA2B91" w:rsidP="00F64D8D">
      <w:pPr>
        <w:pStyle w:val="NoSpacing"/>
      </w:pPr>
      <w:r>
        <w:t>19 April 2026</w:t>
      </w:r>
    </w:p>
    <w:p w14:paraId="618B3F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6C4FB" w14:textId="77777777" w:rsidR="00E24F48" w:rsidRDefault="00E24F48" w:rsidP="009139A6">
      <w:r>
        <w:separator/>
      </w:r>
    </w:p>
  </w:endnote>
  <w:endnote w:type="continuationSeparator" w:id="0">
    <w:p w14:paraId="04D85687" w14:textId="77777777" w:rsidR="00E24F48" w:rsidRDefault="00E24F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BFD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0AC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E1B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75897" w14:textId="77777777" w:rsidR="00E24F48" w:rsidRDefault="00E24F48" w:rsidP="009139A6">
      <w:r>
        <w:separator/>
      </w:r>
    </w:p>
  </w:footnote>
  <w:footnote w:type="continuationSeparator" w:id="0">
    <w:p w14:paraId="11533F5C" w14:textId="77777777" w:rsidR="00E24F48" w:rsidRDefault="00E24F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D96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1E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E42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8D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A02DE"/>
    <w:rsid w:val="0082286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24F48"/>
    <w:rsid w:val="00E61DA6"/>
    <w:rsid w:val="00EB3209"/>
    <w:rsid w:val="00F1491A"/>
    <w:rsid w:val="00F41096"/>
    <w:rsid w:val="00F5287F"/>
    <w:rsid w:val="00F64D8D"/>
    <w:rsid w:val="00FA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D1643"/>
  <w15:chartTrackingRefBased/>
  <w15:docId w15:val="{3621DA87-E3F8-408B-938C-0036D2F7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55</Words>
  <Characters>361</Characters>
  <Application>Microsoft Office Word</Application>
  <DocSecurity>0</DocSecurity>
  <Lines>8</Lines>
  <Paragraphs>8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2025-06-12T17:37:00Z</dcterms:created>
  <dcterms:modified xsi:type="dcterms:W3CDTF">2026-04-19T08:03:00Z</dcterms:modified>
</cp:coreProperties>
</file>