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BAA3E" w14:textId="77777777" w:rsidR="006B2263" w:rsidRDefault="006B2263" w:rsidP="006B22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GAGE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7EF772" w14:textId="77777777" w:rsidR="006B2263" w:rsidRDefault="006B2263" w:rsidP="006B22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01E7B1FA" w14:textId="77777777" w:rsidR="006B2263" w:rsidRDefault="006B2263" w:rsidP="006B2263">
      <w:pPr>
        <w:rPr>
          <w:rFonts w:ascii="Times New Roman" w:hAnsi="Times New Roman" w:cs="Times New Roman"/>
        </w:rPr>
      </w:pPr>
    </w:p>
    <w:p w14:paraId="30A363F7" w14:textId="7E80ADC0" w:rsidR="006B2263" w:rsidRDefault="006B2263" w:rsidP="006B2263">
      <w:pPr>
        <w:rPr>
          <w:rFonts w:ascii="Times New Roman" w:hAnsi="Times New Roman" w:cs="Times New Roman"/>
        </w:rPr>
      </w:pPr>
    </w:p>
    <w:p w14:paraId="4017BFBC" w14:textId="77777777" w:rsidR="003C6DEC" w:rsidRPr="003C6DEC" w:rsidRDefault="003C6DEC" w:rsidP="003C6DEC">
      <w:pPr>
        <w:rPr>
          <w:rFonts w:ascii="Times New Roman" w:eastAsia="Calibri" w:hAnsi="Times New Roman" w:cs="Times New Roman"/>
        </w:rPr>
      </w:pPr>
      <w:r w:rsidRPr="003C6DEC">
        <w:rPr>
          <w:rFonts w:ascii="Times New Roman" w:eastAsia="Calibri" w:hAnsi="Times New Roman" w:cs="Times New Roman"/>
        </w:rPr>
        <w:tab/>
        <w:t>1483</w:t>
      </w:r>
      <w:r w:rsidRPr="003C6DEC">
        <w:rPr>
          <w:rFonts w:ascii="Times New Roman" w:eastAsia="Calibri" w:hAnsi="Times New Roman" w:cs="Times New Roman"/>
        </w:rPr>
        <w:tab/>
        <w:t>Martin Ferrers(q.v.) brought a plaint of debt against him and 21 others.</w:t>
      </w:r>
    </w:p>
    <w:p w14:paraId="2996A7B8" w14:textId="177D2581" w:rsidR="003C6DEC" w:rsidRPr="003C6DEC" w:rsidRDefault="003C6DEC" w:rsidP="006B2263">
      <w:pPr>
        <w:rPr>
          <w:rFonts w:ascii="Times New Roman" w:eastAsia="Calibri" w:hAnsi="Times New Roman" w:cs="Times New Roman"/>
        </w:rPr>
      </w:pPr>
      <w:r w:rsidRPr="003C6DEC">
        <w:rPr>
          <w:rFonts w:ascii="Times New Roman" w:eastAsia="Calibri" w:hAnsi="Times New Roman" w:cs="Times New Roman"/>
        </w:rPr>
        <w:tab/>
      </w:r>
      <w:r w:rsidRPr="003C6DEC">
        <w:rPr>
          <w:rFonts w:ascii="Times New Roman" w:eastAsia="Calibri" w:hAnsi="Times New Roman" w:cs="Times New Roman"/>
        </w:rPr>
        <w:tab/>
        <w:t>(</w:t>
      </w:r>
      <w:hyperlink r:id="rId6" w:history="1">
        <w:r w:rsidRPr="003C6DEC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3C6DEC">
        <w:rPr>
          <w:rFonts w:ascii="Times New Roman" w:eastAsia="Calibri" w:hAnsi="Times New Roman" w:cs="Times New Roman"/>
          <w:u w:val="single"/>
        </w:rPr>
        <w:t xml:space="preserve"> </w:t>
      </w:r>
      <w:r w:rsidRPr="003C6DEC">
        <w:rPr>
          <w:rFonts w:ascii="Times New Roman" w:eastAsia="Calibri" w:hAnsi="Times New Roman" w:cs="Times New Roman"/>
        </w:rPr>
        <w:t>)</w:t>
      </w:r>
    </w:p>
    <w:p w14:paraId="073ED1A7" w14:textId="77777777" w:rsidR="006B2263" w:rsidRDefault="006B2263" w:rsidP="006B22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Martin Ferrers(q.v.) brought a plaint of debt against him and 17 others.</w:t>
      </w:r>
    </w:p>
    <w:p w14:paraId="0FFDB2C3" w14:textId="77777777" w:rsidR="006B2263" w:rsidRDefault="006B2263" w:rsidP="006B22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2BF9412" w14:textId="77777777" w:rsidR="006B2263" w:rsidRDefault="006B2263" w:rsidP="006B2263">
      <w:pPr>
        <w:rPr>
          <w:rFonts w:ascii="Times New Roman" w:hAnsi="Times New Roman" w:cs="Times New Roman"/>
        </w:rPr>
      </w:pPr>
    </w:p>
    <w:p w14:paraId="5AA036FA" w14:textId="77777777" w:rsidR="006B2263" w:rsidRDefault="006B2263" w:rsidP="006B2263">
      <w:pPr>
        <w:rPr>
          <w:rFonts w:ascii="Times New Roman" w:hAnsi="Times New Roman" w:cs="Times New Roman"/>
        </w:rPr>
      </w:pPr>
    </w:p>
    <w:p w14:paraId="4F69F6C0" w14:textId="3714858E" w:rsidR="006B2263" w:rsidRDefault="006B2263" w:rsidP="006B22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14:paraId="29545B33" w14:textId="3513B7A7" w:rsidR="003C6DEC" w:rsidRDefault="003C6DEC" w:rsidP="006B22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 July </w:t>
      </w:r>
      <w:r w:rsidR="00520822">
        <w:rPr>
          <w:rFonts w:ascii="Times New Roman" w:hAnsi="Times New Roman" w:cs="Times New Roman"/>
        </w:rPr>
        <w:t>2020</w:t>
      </w:r>
    </w:p>
    <w:p w14:paraId="2F2C0D1A" w14:textId="77777777" w:rsidR="006B2F86" w:rsidRPr="00E71FC3" w:rsidRDefault="0052082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A2B76F" w14:textId="77777777" w:rsidR="006B2263" w:rsidRDefault="006B2263" w:rsidP="00E71FC3">
      <w:r>
        <w:separator/>
      </w:r>
    </w:p>
  </w:endnote>
  <w:endnote w:type="continuationSeparator" w:id="0">
    <w:p w14:paraId="77FA66DF" w14:textId="77777777" w:rsidR="006B2263" w:rsidRDefault="006B22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225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F60C2" w14:textId="77777777" w:rsidR="006B2263" w:rsidRDefault="006B2263" w:rsidP="00E71FC3">
      <w:r>
        <w:separator/>
      </w:r>
    </w:p>
  </w:footnote>
  <w:footnote w:type="continuationSeparator" w:id="0">
    <w:p w14:paraId="62510185" w14:textId="77777777" w:rsidR="006B2263" w:rsidRDefault="006B22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263"/>
    <w:rsid w:val="001A7C09"/>
    <w:rsid w:val="003C6DEC"/>
    <w:rsid w:val="00520822"/>
    <w:rsid w:val="00577BD5"/>
    <w:rsid w:val="00656CBA"/>
    <w:rsid w:val="006A1F77"/>
    <w:rsid w:val="006B226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0E581"/>
  <w15:chartTrackingRefBased/>
  <w15:docId w15:val="{36340C7E-4949-4748-8E43-A63D5FA2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26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2017-10-22T19:11:00Z</dcterms:created>
  <dcterms:modified xsi:type="dcterms:W3CDTF">2020-07-17T08:40:00Z</dcterms:modified>
</cp:coreProperties>
</file>