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675D9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GAGE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7AC3D46E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Heverell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Chapman.</w:t>
      </w:r>
    </w:p>
    <w:p w14:paraId="45B96E8E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D31B51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BFB8C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Crosseham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brought a plaint of debt against him</w:t>
      </w:r>
    </w:p>
    <w:p w14:paraId="327DECEC" w14:textId="77777777" w:rsidR="002E77E4" w:rsidRDefault="002E77E4" w:rsidP="002E77E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Andrew Harry of Thaxted, Essex(q.v.),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Philippes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Gloucester(q.v.).</w:t>
      </w:r>
    </w:p>
    <w:p w14:paraId="23F6E304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16FDCA8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0E874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9298A9" w14:textId="77777777" w:rsidR="002E77E4" w:rsidRDefault="002E77E4" w:rsidP="002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2022</w:t>
      </w:r>
    </w:p>
    <w:p w14:paraId="21EFCF5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C2312" w14:textId="77777777" w:rsidR="002E77E4" w:rsidRDefault="002E77E4" w:rsidP="009139A6">
      <w:r>
        <w:separator/>
      </w:r>
    </w:p>
  </w:endnote>
  <w:endnote w:type="continuationSeparator" w:id="0">
    <w:p w14:paraId="53ADD753" w14:textId="77777777" w:rsidR="002E77E4" w:rsidRDefault="002E77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A1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6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32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1D75C" w14:textId="77777777" w:rsidR="002E77E4" w:rsidRDefault="002E77E4" w:rsidP="009139A6">
      <w:r>
        <w:separator/>
      </w:r>
    </w:p>
  </w:footnote>
  <w:footnote w:type="continuationSeparator" w:id="0">
    <w:p w14:paraId="12F00E72" w14:textId="77777777" w:rsidR="002E77E4" w:rsidRDefault="002E77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140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F6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D8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E4"/>
    <w:rsid w:val="000666E0"/>
    <w:rsid w:val="002510B7"/>
    <w:rsid w:val="002E77E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C20E"/>
  <w15:chartTrackingRefBased/>
  <w15:docId w15:val="{BA83DE89-AF3C-449F-8CE3-C3D088DA8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77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2022-06-23T10:02:00Z</dcterms:created>
  <dcterms:modified xsi:type="dcterms:W3CDTF">2022-06-23T10:02:00Z</dcterms:modified>
</cp:coreProperties>
</file>