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GAGE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William Lovell(q.v.) and Richard Harecourt(q.v.) brought a plaint of </w:t>
      </w: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detinue of charters against William Chattok of London(q.v.), Thomas</w:t>
      </w: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Davy of London(q.v.) and Richard Wysebech of London(q.v.), the </w:t>
      </w: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executors of John Knotte of London, tailor(q.v.).</w:t>
      </w: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691D" w:rsidRDefault="00A9691D" w:rsidP="00A9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91D" w:rsidRDefault="00A9691D" w:rsidP="00564E3C">
      <w:pPr>
        <w:spacing w:after="0" w:line="240" w:lineRule="auto"/>
      </w:pPr>
      <w:r>
        <w:separator/>
      </w:r>
    </w:p>
  </w:endnote>
  <w:endnote w:type="continuationSeparator" w:id="0">
    <w:p w:rsidR="00A9691D" w:rsidRDefault="00A9691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691D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91D" w:rsidRDefault="00A9691D" w:rsidP="00564E3C">
      <w:pPr>
        <w:spacing w:after="0" w:line="240" w:lineRule="auto"/>
      </w:pPr>
      <w:r>
        <w:separator/>
      </w:r>
    </w:p>
  </w:footnote>
  <w:footnote w:type="continuationSeparator" w:id="0">
    <w:p w:rsidR="00A9691D" w:rsidRDefault="00A9691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D"/>
    <w:rsid w:val="00372DC6"/>
    <w:rsid w:val="00564E3C"/>
    <w:rsid w:val="0064591D"/>
    <w:rsid w:val="00A96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00FEC1-FFD4-42CB-BF6A-1BF2578B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969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2015-10-28T20:35:00Z</dcterms:created>
  <dcterms:modified xsi:type="dcterms:W3CDTF">2015-10-28T20:36:00Z</dcterms:modified>
</cp:coreProperties>
</file>