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3B5040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GADYGEN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fl.1408)</w:t>
      </w:r>
    </w:p>
    <w:p w14:paraId="6182892E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Bristol.</w:t>
      </w:r>
    </w:p>
    <w:p w14:paraId="67D5930F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</w:p>
    <w:p w14:paraId="07778F21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</w:p>
    <w:p w14:paraId="10BA8EF4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Oct.1408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pardoned outlawry for not appearing when sued with </w:t>
      </w:r>
      <w:proofErr w:type="gramStart"/>
      <w:r>
        <w:rPr>
          <w:rFonts w:ascii="Times New Roman" w:hAnsi="Times New Roman" w:cs="Times New Roman"/>
          <w:sz w:val="24"/>
          <w:szCs w:val="24"/>
        </w:rPr>
        <w:t>John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00ACF53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Hoggekyns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to answer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Farleton</w:t>
      </w:r>
      <w:proofErr w:type="spellEnd"/>
      <w:r>
        <w:rPr>
          <w:rFonts w:ascii="Times New Roman" w:hAnsi="Times New Roman" w:cs="Times New Roman"/>
          <w:sz w:val="24"/>
          <w:szCs w:val="24"/>
        </w:rPr>
        <w:t>(q.v.) touching a trespass.</w:t>
      </w:r>
    </w:p>
    <w:p w14:paraId="19C09532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(C.P.R. 1408-13 p.7)</w:t>
      </w:r>
    </w:p>
    <w:p w14:paraId="0C28642D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</w:p>
    <w:p w14:paraId="0497D0FE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</w:p>
    <w:p w14:paraId="4F394E0E" w14:textId="77777777" w:rsidR="00F23735" w:rsidRDefault="00F23735" w:rsidP="00F237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 February 2021</w:t>
      </w:r>
    </w:p>
    <w:p w14:paraId="009F41C3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E6BC91F" w14:textId="77777777" w:rsidR="00F23735" w:rsidRDefault="00F23735" w:rsidP="009139A6">
      <w:r>
        <w:separator/>
      </w:r>
    </w:p>
  </w:endnote>
  <w:endnote w:type="continuationSeparator" w:id="0">
    <w:p w14:paraId="176DFE0F" w14:textId="77777777" w:rsidR="00F23735" w:rsidRDefault="00F2373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475930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B239E2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AF3AEC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AA9454" w14:textId="77777777" w:rsidR="00F23735" w:rsidRDefault="00F23735" w:rsidP="009139A6">
      <w:r>
        <w:separator/>
      </w:r>
    </w:p>
  </w:footnote>
  <w:footnote w:type="continuationSeparator" w:id="0">
    <w:p w14:paraId="55F90403" w14:textId="77777777" w:rsidR="00F23735" w:rsidRDefault="00F2373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38C496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C39E7E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374127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3735"/>
    <w:rsid w:val="000666E0"/>
    <w:rsid w:val="002510B7"/>
    <w:rsid w:val="005C130B"/>
    <w:rsid w:val="00826F5C"/>
    <w:rsid w:val="009139A6"/>
    <w:rsid w:val="009448BB"/>
    <w:rsid w:val="00A3176C"/>
    <w:rsid w:val="00BA00AB"/>
    <w:rsid w:val="00EB3209"/>
    <w:rsid w:val="00F23735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91A6B4"/>
  <w15:chartTrackingRefBased/>
  <w15:docId w15:val="{8115ECD2-E5AA-4A70-9164-27E3163888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23735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34</Words>
  <Characters>198</Characters>
  <Application>Microsoft Office Word</Application>
  <DocSecurity>0</DocSecurity>
  <Lines>1</Lines>
  <Paragraphs>1</Paragraphs>
  <ScaleCrop>false</ScaleCrop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2021-03-01T12:06:00Z</dcterms:created>
  <dcterms:modified xsi:type="dcterms:W3CDTF">2021-03-01T12:06:00Z</dcterms:modified>
</cp:coreProperties>
</file>