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GADE</w:t>
      </w:r>
      <w:r>
        <w:rPr>
          <w:rFonts w:ascii="Times New Roman" w:hAnsi="Times New Roman" w:cs="Times New Roman"/>
          <w:sz w:val="24"/>
          <w:szCs w:val="24"/>
        </w:rPr>
        <w:t xml:space="preserve">      (fl.1448)</w:t>
      </w: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Sep.1448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p.51)</w:t>
      </w: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0DE" w:rsidRDefault="004B40DE" w:rsidP="004B40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0DE" w:rsidRDefault="004B40DE" w:rsidP="00564E3C">
      <w:pPr>
        <w:spacing w:after="0" w:line="240" w:lineRule="auto"/>
      </w:pPr>
      <w:r>
        <w:separator/>
      </w:r>
    </w:p>
  </w:endnote>
  <w:endnote w:type="continuationSeparator" w:id="0">
    <w:p w:rsidR="004B40DE" w:rsidRDefault="004B40D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40DE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0DE" w:rsidRDefault="004B40DE" w:rsidP="00564E3C">
      <w:pPr>
        <w:spacing w:after="0" w:line="240" w:lineRule="auto"/>
      </w:pPr>
      <w:r>
        <w:separator/>
      </w:r>
    </w:p>
  </w:footnote>
  <w:footnote w:type="continuationSeparator" w:id="0">
    <w:p w:rsidR="004B40DE" w:rsidRDefault="004B40D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DE"/>
    <w:rsid w:val="00372DC6"/>
    <w:rsid w:val="004B40D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7824C-8E81-496C-90A8-B7AF85EB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2016-01-02T21:27:00Z</dcterms:created>
  <dcterms:modified xsi:type="dcterms:W3CDTF">2016-01-02T21:27:00Z</dcterms:modified>
</cp:coreProperties>
</file>