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D1C66" w14:textId="77777777" w:rsidR="00661C4C" w:rsidRDefault="00661C4C" w:rsidP="00661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GADDESBY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1C774BC0" w14:textId="77777777" w:rsidR="00661C4C" w:rsidRDefault="00661C4C" w:rsidP="00661C4C">
      <w:pPr>
        <w:pStyle w:val="NoSpacing"/>
        <w:rPr>
          <w:rFonts w:cs="Times New Roman"/>
          <w:szCs w:val="24"/>
        </w:rPr>
      </w:pPr>
    </w:p>
    <w:p w14:paraId="27A1BE4C" w14:textId="77777777" w:rsidR="00661C4C" w:rsidRDefault="00661C4C" w:rsidP="00661C4C">
      <w:pPr>
        <w:pStyle w:val="NoSpacing"/>
        <w:rPr>
          <w:rFonts w:cs="Times New Roman"/>
          <w:szCs w:val="24"/>
        </w:rPr>
      </w:pPr>
    </w:p>
    <w:p w14:paraId="030E3045" w14:textId="77777777" w:rsidR="00661C4C" w:rsidRDefault="00661C4C" w:rsidP="00661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 xml:space="preserve">He made a plaint of debt against Richard </w:t>
      </w:r>
      <w:proofErr w:type="spellStart"/>
      <w:r>
        <w:rPr>
          <w:rFonts w:cs="Times New Roman"/>
          <w:szCs w:val="24"/>
        </w:rPr>
        <w:t>Hauke</w:t>
      </w:r>
      <w:proofErr w:type="spellEnd"/>
      <w:r>
        <w:rPr>
          <w:rFonts w:cs="Times New Roman"/>
          <w:szCs w:val="24"/>
        </w:rPr>
        <w:t>, brasier(q.v.).</w:t>
      </w:r>
    </w:p>
    <w:p w14:paraId="525E858E" w14:textId="77777777" w:rsidR="00661C4C" w:rsidRDefault="00661C4C" w:rsidP="00661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16670">
          <w:rPr>
            <w:rStyle w:val="Hyperlink"/>
            <w:rFonts w:cs="Times New Roman"/>
            <w:szCs w:val="24"/>
          </w:rPr>
          <w:t>https://waalt.uh.edu/index.php/CP40/609:_A-J</w:t>
        </w:r>
      </w:hyperlink>
      <w:r>
        <w:rPr>
          <w:rFonts w:cs="Times New Roman"/>
          <w:szCs w:val="24"/>
        </w:rPr>
        <w:t xml:space="preserve"> )</w:t>
      </w:r>
    </w:p>
    <w:p w14:paraId="0F36852A" w14:textId="77777777" w:rsidR="00661C4C" w:rsidRDefault="00661C4C" w:rsidP="00661C4C">
      <w:pPr>
        <w:pStyle w:val="NoSpacing"/>
        <w:rPr>
          <w:rFonts w:cs="Times New Roman"/>
          <w:szCs w:val="24"/>
        </w:rPr>
      </w:pPr>
    </w:p>
    <w:p w14:paraId="399F47F1" w14:textId="77777777" w:rsidR="00661C4C" w:rsidRDefault="00661C4C" w:rsidP="00661C4C">
      <w:pPr>
        <w:pStyle w:val="NoSpacing"/>
        <w:rPr>
          <w:rFonts w:cs="Times New Roman"/>
          <w:szCs w:val="24"/>
        </w:rPr>
      </w:pPr>
    </w:p>
    <w:p w14:paraId="2E97BE6C" w14:textId="77777777" w:rsidR="00661C4C" w:rsidRDefault="00661C4C" w:rsidP="00661C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p w14:paraId="20E048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7255C" w14:textId="77777777" w:rsidR="00661C4C" w:rsidRDefault="00661C4C" w:rsidP="009139A6">
      <w:r>
        <w:separator/>
      </w:r>
    </w:p>
  </w:endnote>
  <w:endnote w:type="continuationSeparator" w:id="0">
    <w:p w14:paraId="7C69965E" w14:textId="77777777" w:rsidR="00661C4C" w:rsidRDefault="00661C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9A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671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EB4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FF392" w14:textId="77777777" w:rsidR="00661C4C" w:rsidRDefault="00661C4C" w:rsidP="009139A6">
      <w:r>
        <w:separator/>
      </w:r>
    </w:p>
  </w:footnote>
  <w:footnote w:type="continuationSeparator" w:id="0">
    <w:p w14:paraId="26240276" w14:textId="77777777" w:rsidR="00661C4C" w:rsidRDefault="00661C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6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B9A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097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4C"/>
    <w:rsid w:val="000666E0"/>
    <w:rsid w:val="002510B7"/>
    <w:rsid w:val="005C130B"/>
    <w:rsid w:val="00661C4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DF47B"/>
  <w15:chartTrackingRefBased/>
  <w15:docId w15:val="{021032F7-2B5A-4034-A069-54AD93BD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61C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2023-06-01T07:46:00Z</dcterms:created>
  <dcterms:modified xsi:type="dcterms:W3CDTF">2023-06-01T07:46:00Z</dcterms:modified>
</cp:coreProperties>
</file>