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C966F" w14:textId="77777777" w:rsidR="00271073" w:rsidRDefault="00271073" w:rsidP="002710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Lawrence GADDE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3EF3DD3E" w14:textId="423F9232" w:rsidR="00271073" w:rsidRDefault="00271073" w:rsidP="002710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Sutton</w:t>
      </w:r>
      <w:r>
        <w:rPr>
          <w:rFonts w:ascii="Times New Roman" w:hAnsi="Times New Roman" w:cs="Times New Roman"/>
          <w:sz w:val="24"/>
          <w:szCs w:val="24"/>
        </w:rPr>
        <w:t>, Nottinghamshire.</w:t>
      </w:r>
    </w:p>
    <w:p w14:paraId="2C7B60DA" w14:textId="77777777" w:rsidR="00271073" w:rsidRDefault="00271073" w:rsidP="002710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3F500F" w14:textId="77777777" w:rsidR="00271073" w:rsidRDefault="00271073" w:rsidP="002710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EF0027" w14:textId="77777777" w:rsidR="00271073" w:rsidRDefault="00271073" w:rsidP="002710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gramStart"/>
      <w:r>
        <w:rPr>
          <w:rFonts w:ascii="Times New Roman" w:hAnsi="Times New Roman" w:cs="Times New Roman"/>
          <w:sz w:val="24"/>
          <w:szCs w:val="24"/>
        </w:rPr>
        <w:t>Nottingham</w:t>
      </w:r>
      <w:proofErr w:type="gramEnd"/>
    </w:p>
    <w:p w14:paraId="7AE5B48D" w14:textId="77777777" w:rsidR="00271073" w:rsidRDefault="00271073" w:rsidP="002710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John Darcy(q.v.).</w:t>
      </w:r>
    </w:p>
    <w:p w14:paraId="594C8400" w14:textId="77777777" w:rsidR="00271073" w:rsidRDefault="00271073" w:rsidP="002710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24-406)</w:t>
      </w:r>
    </w:p>
    <w:p w14:paraId="6770DAB9" w14:textId="77777777" w:rsidR="00271073" w:rsidRDefault="00271073" w:rsidP="002710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83EC88" w14:textId="77777777" w:rsidR="00271073" w:rsidRDefault="00271073" w:rsidP="002710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160AE1" w14:textId="77777777" w:rsidR="00271073" w:rsidRPr="00DD229A" w:rsidRDefault="00271073" w:rsidP="002710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28 March 2021</w:t>
      </w:r>
    </w:p>
    <w:p w14:paraId="05545A5C" w14:textId="6FAC1BBF" w:rsidR="00BA00AB" w:rsidRPr="0027107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710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DED29" w14:textId="77777777" w:rsidR="00271073" w:rsidRDefault="00271073" w:rsidP="009139A6">
      <w:r>
        <w:separator/>
      </w:r>
    </w:p>
  </w:endnote>
  <w:endnote w:type="continuationSeparator" w:id="0">
    <w:p w14:paraId="378AAAEE" w14:textId="77777777" w:rsidR="00271073" w:rsidRDefault="002710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806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8EBC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C6B1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B1E6B" w14:textId="77777777" w:rsidR="00271073" w:rsidRDefault="00271073" w:rsidP="009139A6">
      <w:r>
        <w:separator/>
      </w:r>
    </w:p>
  </w:footnote>
  <w:footnote w:type="continuationSeparator" w:id="0">
    <w:p w14:paraId="43E32D84" w14:textId="77777777" w:rsidR="00271073" w:rsidRDefault="002710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C1A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D08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04A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73"/>
    <w:rsid w:val="000666E0"/>
    <w:rsid w:val="002510B7"/>
    <w:rsid w:val="00271073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5FDC7"/>
  <w15:chartTrackingRefBased/>
  <w15:docId w15:val="{E8E8B0EE-8BAA-4BE3-98A5-A8C51635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2021-03-28T16:12:00Z</dcterms:created>
  <dcterms:modified xsi:type="dcterms:W3CDTF">2021-03-28T16:17:00Z</dcterms:modified>
</cp:coreProperties>
</file>