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FA2" w:rsidRDefault="00ED3FA2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GADDE</w:t>
      </w:r>
      <w:r w:rsidR="00732B7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732B7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732B7A">
        <w:rPr>
          <w:rFonts w:ascii="Times New Roman" w:hAnsi="Times New Roman" w:cs="Times New Roman"/>
          <w:sz w:val="24"/>
          <w:szCs w:val="24"/>
        </w:rPr>
        <w:t>fl.1409-34)</w:t>
      </w:r>
    </w:p>
    <w:p w:rsidR="00ED3FA2" w:rsidRDefault="00ED3FA2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Bonington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ED3FA2" w:rsidRDefault="00ED3FA2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3FA2" w:rsidRDefault="00ED3FA2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408F" w:rsidRPr="007C408F" w:rsidRDefault="007C408F" w:rsidP="007C408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408F">
        <w:rPr>
          <w:rFonts w:ascii="Times New Roman" w:hAnsi="Times New Roman" w:cs="Times New Roman"/>
          <w:sz w:val="24"/>
          <w:szCs w:val="24"/>
        </w:rPr>
        <w:t>5 May1409</w:t>
      </w:r>
      <w:r w:rsidRPr="007C408F">
        <w:rPr>
          <w:rFonts w:ascii="Times New Roman" w:hAnsi="Times New Roman" w:cs="Times New Roman"/>
          <w:sz w:val="24"/>
          <w:szCs w:val="24"/>
        </w:rPr>
        <w:tab/>
        <w:t xml:space="preserve">On this date he held a tenement in either Sutton, </w:t>
      </w:r>
      <w:proofErr w:type="spellStart"/>
      <w:r w:rsidRPr="007C408F">
        <w:rPr>
          <w:rFonts w:ascii="Times New Roman" w:hAnsi="Times New Roman" w:cs="Times New Roman"/>
          <w:sz w:val="24"/>
          <w:szCs w:val="24"/>
        </w:rPr>
        <w:t>Bonington</w:t>
      </w:r>
      <w:proofErr w:type="spellEnd"/>
      <w:r w:rsidRPr="007C408F">
        <w:rPr>
          <w:rFonts w:ascii="Times New Roman" w:hAnsi="Times New Roman" w:cs="Times New Roman"/>
          <w:sz w:val="24"/>
          <w:szCs w:val="24"/>
        </w:rPr>
        <w:t xml:space="preserve">, Kingston on Soar, </w:t>
      </w:r>
      <w:proofErr w:type="spellStart"/>
      <w:r w:rsidRPr="007C408F">
        <w:rPr>
          <w:rFonts w:ascii="Times New Roman" w:hAnsi="Times New Roman" w:cs="Times New Roman"/>
          <w:sz w:val="24"/>
          <w:szCs w:val="24"/>
        </w:rPr>
        <w:t>Bassingfield</w:t>
      </w:r>
      <w:proofErr w:type="spellEnd"/>
      <w:r w:rsidRPr="007C408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7C408F">
        <w:rPr>
          <w:rFonts w:ascii="Times New Roman" w:hAnsi="Times New Roman" w:cs="Times New Roman"/>
          <w:sz w:val="24"/>
          <w:szCs w:val="24"/>
        </w:rPr>
        <w:t>Thrumpton</w:t>
      </w:r>
      <w:proofErr w:type="spellEnd"/>
      <w:r w:rsidRPr="007C408F">
        <w:rPr>
          <w:rFonts w:ascii="Times New Roman" w:hAnsi="Times New Roman" w:cs="Times New Roman"/>
          <w:sz w:val="24"/>
          <w:szCs w:val="24"/>
        </w:rPr>
        <w:t>, Nottinghamshire.</w:t>
      </w:r>
    </w:p>
    <w:p w:rsidR="007C408F" w:rsidRPr="007C408F" w:rsidRDefault="007C408F" w:rsidP="007C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C408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C408F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C408F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www.medievalgenealogy.org.uk/fines/abstracts/CP_25_1_186_37.shtml</w:t>
        </w:r>
      </w:hyperlink>
      <w:r w:rsidRPr="007C408F">
        <w:rPr>
          <w:rFonts w:ascii="Times New Roman" w:hAnsi="Times New Roman" w:cs="Times New Roman"/>
          <w:sz w:val="24"/>
          <w:szCs w:val="24"/>
        </w:rPr>
        <w:t>)</w:t>
      </w:r>
    </w:p>
    <w:p w:rsidR="00ED3FA2" w:rsidRDefault="00ED3FA2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ED3FA2" w:rsidRDefault="00ED3FA2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D3FA2" w:rsidRDefault="00ED3FA2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F800B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21-118)</w:t>
      </w:r>
    </w:p>
    <w:p w:rsidR="00732B7A" w:rsidRDefault="00732B7A" w:rsidP="00732B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Bunny, </w:t>
      </w:r>
    </w:p>
    <w:p w:rsidR="00732B7A" w:rsidRDefault="00732B7A" w:rsidP="00732B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land of the late Mary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32B7A" w:rsidRDefault="00732B7A" w:rsidP="00732B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24-171)</w:t>
      </w:r>
    </w:p>
    <w:p w:rsidR="00732B7A" w:rsidRDefault="00732B7A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3FA2" w:rsidRDefault="00ED3FA2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3FA2" w:rsidRDefault="00ED3FA2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ED3FA2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2015</w:t>
      </w:r>
    </w:p>
    <w:p w:rsidR="00732B7A" w:rsidRPr="00ED3FA2" w:rsidRDefault="00732B7A" w:rsidP="00ED3F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2016</w:t>
      </w:r>
      <w:bookmarkStart w:id="0" w:name="_GoBack"/>
      <w:bookmarkEnd w:id="0"/>
    </w:p>
    <w:sectPr w:rsidR="00732B7A" w:rsidRPr="00ED3F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FA2" w:rsidRDefault="00ED3FA2" w:rsidP="00564E3C">
      <w:pPr>
        <w:spacing w:after="0" w:line="240" w:lineRule="auto"/>
      </w:pPr>
      <w:r>
        <w:separator/>
      </w:r>
    </w:p>
  </w:endnote>
  <w:endnote w:type="continuationSeparator" w:id="0">
    <w:p w:rsidR="00ED3FA2" w:rsidRDefault="00ED3FA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2B7A">
      <w:rPr>
        <w:rFonts w:ascii="Times New Roman" w:hAnsi="Times New Roman" w:cs="Times New Roman"/>
        <w:noProof/>
        <w:sz w:val="24"/>
        <w:szCs w:val="24"/>
      </w:rPr>
      <w:t>26 August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FA2" w:rsidRDefault="00ED3FA2" w:rsidP="00564E3C">
      <w:pPr>
        <w:spacing w:after="0" w:line="240" w:lineRule="auto"/>
      </w:pPr>
      <w:r>
        <w:separator/>
      </w:r>
    </w:p>
  </w:footnote>
  <w:footnote w:type="continuationSeparator" w:id="0">
    <w:p w:rsidR="00ED3FA2" w:rsidRDefault="00ED3FA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FA2"/>
    <w:rsid w:val="00372DC6"/>
    <w:rsid w:val="00564E3C"/>
    <w:rsid w:val="0064591D"/>
    <w:rsid w:val="00732B7A"/>
    <w:rsid w:val="007C408F"/>
    <w:rsid w:val="00DD5B8A"/>
    <w:rsid w:val="00EB41B8"/>
    <w:rsid w:val="00ED3FA2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B47ED"/>
  <w15:chartTrackingRefBased/>
  <w15:docId w15:val="{E607C367-9D75-4B54-8BD5-20F4750E0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D3F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6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2015-11-29T20:43:00Z</dcterms:created>
  <dcterms:modified xsi:type="dcterms:W3CDTF">2016-08-26T07:32:00Z</dcterms:modified>
</cp:coreProperties>
</file>