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37645" w14:textId="6B935F3E" w:rsidR="006B2F86" w:rsidRDefault="00D47027" w:rsidP="00E71FC3">
      <w:pPr>
        <w:pStyle w:val="NoSpacing"/>
      </w:pPr>
      <w:r>
        <w:rPr>
          <w:u w:val="single"/>
        </w:rPr>
        <w:t>John GADDE</w:t>
      </w:r>
      <w:r>
        <w:t xml:space="preserve">     </w:t>
      </w:r>
      <w:proofErr w:type="gramStart"/>
      <w:r>
        <w:t xml:space="preserve">   (</w:t>
      </w:r>
      <w:proofErr w:type="gramEnd"/>
      <w:r>
        <w:t>d.1487)</w:t>
      </w:r>
    </w:p>
    <w:p w14:paraId="0FB9ADF6" w14:textId="4A3E746B" w:rsidR="00D47027" w:rsidRDefault="00D47027" w:rsidP="00E71FC3">
      <w:pPr>
        <w:pStyle w:val="NoSpacing"/>
      </w:pPr>
      <w:r>
        <w:t>of Shoreditch, Middlesex. Shearman.</w:t>
      </w:r>
    </w:p>
    <w:p w14:paraId="5905141F" w14:textId="32E1CEA4" w:rsidR="00D47027" w:rsidRDefault="00D47027" w:rsidP="00E71FC3">
      <w:pPr>
        <w:pStyle w:val="NoSpacing"/>
      </w:pPr>
    </w:p>
    <w:p w14:paraId="1BC13A34" w14:textId="5EE2A173" w:rsidR="00D47027" w:rsidRDefault="00D47027" w:rsidP="00E71FC3">
      <w:pPr>
        <w:pStyle w:val="NoSpacing"/>
      </w:pPr>
    </w:p>
    <w:p w14:paraId="37589A56" w14:textId="78892865" w:rsidR="00D47027" w:rsidRDefault="00D47027" w:rsidP="00E71FC3">
      <w:pPr>
        <w:pStyle w:val="NoSpacing"/>
      </w:pPr>
      <w:r>
        <w:t>Son:   Richard(q.v.).</w:t>
      </w:r>
    </w:p>
    <w:p w14:paraId="5EB1D01D" w14:textId="77777777" w:rsidR="00D47027" w:rsidRDefault="00D47027" w:rsidP="00D47027">
      <w:pPr>
        <w:pStyle w:val="NoSpacing"/>
      </w:pPr>
      <w:r>
        <w:t xml:space="preserve">(“The Mystery of Coiners and the King’s Moneyers of the Tower of </w:t>
      </w:r>
    </w:p>
    <w:p w14:paraId="40DFA460" w14:textId="39F7F043" w:rsidR="00D47027" w:rsidRDefault="00D47027" w:rsidP="00D47027">
      <w:pPr>
        <w:pStyle w:val="NoSpacing"/>
      </w:pPr>
      <w:r>
        <w:t>London ca.1340-ca.</w:t>
      </w:r>
      <w:proofErr w:type="gramStart"/>
      <w:r>
        <w:t>1530”  Jessica</w:t>
      </w:r>
      <w:proofErr w:type="gramEnd"/>
      <w:r>
        <w:t xml:space="preserve"> Freeman</w:t>
      </w:r>
      <w:r>
        <w:t xml:space="preserve"> p.68)</w:t>
      </w:r>
    </w:p>
    <w:p w14:paraId="77C90DBB" w14:textId="7720C580" w:rsidR="00D47027" w:rsidRDefault="00D47027" w:rsidP="00D47027">
      <w:pPr>
        <w:pStyle w:val="NoSpacing"/>
      </w:pPr>
    </w:p>
    <w:p w14:paraId="3F45C865" w14:textId="73259F22" w:rsidR="00D47027" w:rsidRDefault="00D47027" w:rsidP="00D47027">
      <w:pPr>
        <w:pStyle w:val="NoSpacing"/>
      </w:pPr>
    </w:p>
    <w:p w14:paraId="0556D065" w14:textId="595077D8" w:rsidR="00D47027" w:rsidRDefault="00D47027" w:rsidP="00D47027">
      <w:pPr>
        <w:pStyle w:val="NoSpacing"/>
      </w:pPr>
      <w:r>
        <w:t xml:space="preserve">He was a Parliamentary </w:t>
      </w:r>
      <w:proofErr w:type="spellStart"/>
      <w:r>
        <w:t>attestor</w:t>
      </w:r>
      <w:proofErr w:type="spellEnd"/>
      <w:r>
        <w:t>.    (ibid.)</w:t>
      </w:r>
    </w:p>
    <w:p w14:paraId="7F128E0E" w14:textId="05E0A135" w:rsidR="00D47027" w:rsidRDefault="00D47027" w:rsidP="00D47027">
      <w:pPr>
        <w:pStyle w:val="NoSpacing"/>
      </w:pPr>
    </w:p>
    <w:p w14:paraId="159513F2" w14:textId="132AEC68" w:rsidR="00D47027" w:rsidRDefault="00D47027" w:rsidP="00D47027">
      <w:pPr>
        <w:pStyle w:val="NoSpacing"/>
      </w:pPr>
    </w:p>
    <w:p w14:paraId="70BBFBD0" w14:textId="34EE30D7" w:rsidR="00D47027" w:rsidRPr="00D47027" w:rsidRDefault="00D47027" w:rsidP="00D47027">
      <w:pPr>
        <w:pStyle w:val="NoSpacing"/>
      </w:pPr>
      <w:r>
        <w:t>28 January 2019</w:t>
      </w:r>
      <w:bookmarkStart w:id="0" w:name="_GoBack"/>
      <w:bookmarkEnd w:id="0"/>
    </w:p>
    <w:sectPr w:rsidR="00D47027" w:rsidRPr="00D470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71FA6" w14:textId="77777777" w:rsidR="00D47027" w:rsidRDefault="00D47027" w:rsidP="00E71FC3">
      <w:pPr>
        <w:spacing w:after="0" w:line="240" w:lineRule="auto"/>
      </w:pPr>
      <w:r>
        <w:separator/>
      </w:r>
    </w:p>
  </w:endnote>
  <w:endnote w:type="continuationSeparator" w:id="0">
    <w:p w14:paraId="44421966" w14:textId="77777777" w:rsidR="00D47027" w:rsidRDefault="00D470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552B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5F8B8" w14:textId="77777777" w:rsidR="00D47027" w:rsidRDefault="00D47027" w:rsidP="00E71FC3">
      <w:pPr>
        <w:spacing w:after="0" w:line="240" w:lineRule="auto"/>
      </w:pPr>
      <w:r>
        <w:separator/>
      </w:r>
    </w:p>
  </w:footnote>
  <w:footnote w:type="continuationSeparator" w:id="0">
    <w:p w14:paraId="617CC225" w14:textId="77777777" w:rsidR="00D47027" w:rsidRDefault="00D470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27"/>
    <w:rsid w:val="001A7C09"/>
    <w:rsid w:val="00577BD5"/>
    <w:rsid w:val="00656CBA"/>
    <w:rsid w:val="006A1F77"/>
    <w:rsid w:val="00733BE7"/>
    <w:rsid w:val="00AB52E8"/>
    <w:rsid w:val="00B16D3F"/>
    <w:rsid w:val="00BB41AC"/>
    <w:rsid w:val="00D470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D59F7"/>
  <w15:chartTrackingRefBased/>
  <w15:docId w15:val="{AA905EDB-952E-41C7-97FE-7497BC79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2019-01-28T22:01:00Z</dcterms:created>
  <dcterms:modified xsi:type="dcterms:W3CDTF">2019-01-28T22:03:00Z</dcterms:modified>
</cp:coreProperties>
</file>