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C77" w:rsidRDefault="009A6C77" w:rsidP="009A6C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GACTON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A6C77" w:rsidRDefault="009A6C77" w:rsidP="009A6C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6C77" w:rsidRDefault="009A6C77" w:rsidP="009A6C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6C77" w:rsidRDefault="009A6C77" w:rsidP="009A6C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the Hill,</w:t>
      </w:r>
    </w:p>
    <w:p w:rsidR="009A6C77" w:rsidRDefault="009A6C77" w:rsidP="009A6C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lands held by the late Sir Richard Grey, 4</w:t>
      </w:r>
      <w:r w:rsidRPr="007D76A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</w:t>
      </w:r>
    </w:p>
    <w:p w:rsidR="009A6C77" w:rsidRDefault="009A6C77" w:rsidP="009A6C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A6C77" w:rsidRDefault="009A6C77" w:rsidP="009A6C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442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10)</w:t>
      </w:r>
    </w:p>
    <w:p w:rsidR="009A6C77" w:rsidRDefault="009A6C77" w:rsidP="009A6C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6C77" w:rsidRDefault="009A6C77" w:rsidP="009A6C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A6C77" w:rsidRDefault="009A6C77" w:rsidP="009A6C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  <w:bookmarkStart w:id="0" w:name="_GoBack"/>
      <w:bookmarkEnd w:id="0"/>
    </w:p>
    <w:sectPr w:rsidR="00DD5B8A" w:rsidRPr="009A6C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C77" w:rsidRDefault="009A6C77" w:rsidP="00564E3C">
      <w:pPr>
        <w:spacing w:after="0" w:line="240" w:lineRule="auto"/>
      </w:pPr>
      <w:r>
        <w:separator/>
      </w:r>
    </w:p>
  </w:endnote>
  <w:endnote w:type="continuationSeparator" w:id="0">
    <w:p w:rsidR="009A6C77" w:rsidRDefault="009A6C7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A6C77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C77" w:rsidRDefault="009A6C77" w:rsidP="00564E3C">
      <w:pPr>
        <w:spacing w:after="0" w:line="240" w:lineRule="auto"/>
      </w:pPr>
      <w:r>
        <w:separator/>
      </w:r>
    </w:p>
  </w:footnote>
  <w:footnote w:type="continuationSeparator" w:id="0">
    <w:p w:rsidR="009A6C77" w:rsidRDefault="009A6C7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C77"/>
    <w:rsid w:val="00372DC6"/>
    <w:rsid w:val="00564E3C"/>
    <w:rsid w:val="0064591D"/>
    <w:rsid w:val="009A6C7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BFF2E"/>
  <w15:chartTrackingRefBased/>
  <w15:docId w15:val="{EEAB293E-A58D-408D-901C-6ADF07975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A6C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2015-10-05T13:05:00Z</dcterms:created>
  <dcterms:modified xsi:type="dcterms:W3CDTF">2015-10-05T13:06:00Z</dcterms:modified>
</cp:coreProperties>
</file>