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8163B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GACE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DE99D4B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440124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C9314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Gace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William Smyth of Thaxted,</w:t>
      </w:r>
    </w:p>
    <w:p w14:paraId="53D3274D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Essex(q.v.), made a plaint of debt against Thomas Cook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6697A849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Rowley of Thaxted(q.v.) and William Hamond of Thaxted(q.v.).</w:t>
      </w:r>
    </w:p>
    <w:p w14:paraId="631FE743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65C30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9F7E103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800A9B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39FF7" w14:textId="77777777" w:rsidR="006E050D" w:rsidRDefault="006E050D" w:rsidP="006E05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2022</w:t>
      </w:r>
    </w:p>
    <w:p w14:paraId="3674BD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38381" w14:textId="77777777" w:rsidR="006E050D" w:rsidRDefault="006E050D" w:rsidP="009139A6">
      <w:r>
        <w:separator/>
      </w:r>
    </w:p>
  </w:endnote>
  <w:endnote w:type="continuationSeparator" w:id="0">
    <w:p w14:paraId="6063F77A" w14:textId="77777777" w:rsidR="006E050D" w:rsidRDefault="006E05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CC5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3ED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D65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4DF2E" w14:textId="77777777" w:rsidR="006E050D" w:rsidRDefault="006E050D" w:rsidP="009139A6">
      <w:r>
        <w:separator/>
      </w:r>
    </w:p>
  </w:footnote>
  <w:footnote w:type="continuationSeparator" w:id="0">
    <w:p w14:paraId="71D1005F" w14:textId="77777777" w:rsidR="006E050D" w:rsidRDefault="006E05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758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ED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206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0D"/>
    <w:rsid w:val="000666E0"/>
    <w:rsid w:val="002510B7"/>
    <w:rsid w:val="005C130B"/>
    <w:rsid w:val="006E050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CB800"/>
  <w15:chartTrackingRefBased/>
  <w15:docId w15:val="{21B20A9E-AA82-4725-8FDD-4FF91A90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E05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2022-09-20T10:32:00Z</dcterms:created>
  <dcterms:modified xsi:type="dcterms:W3CDTF">2022-09-20T10:32:00Z</dcterms:modified>
</cp:coreProperties>
</file>