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44F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GABRIELL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d.1419)</w:t>
      </w:r>
    </w:p>
    <w:p w:rsidR="00144F3C" w:rsidRDefault="00144F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:rsidR="00144F3C" w:rsidRDefault="00144F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4F3C" w:rsidRDefault="00144F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4F3C" w:rsidRDefault="00144F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Jul.1419</w:t>
      </w:r>
      <w:r>
        <w:rPr>
          <w:rFonts w:ascii="Times New Roman" w:hAnsi="Times New Roman" w:cs="Times New Roman"/>
          <w:sz w:val="24"/>
          <w:szCs w:val="24"/>
        </w:rPr>
        <w:tab/>
        <w:t>He died.   (</w:t>
      </w:r>
      <w:hyperlink r:id="rId6" w:history="1">
        <w:r w:rsidRPr="00B44AF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21-160)</w:t>
      </w:r>
    </w:p>
    <w:p w:rsidR="00144F3C" w:rsidRDefault="00144F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Westminster into his lands.</w:t>
      </w:r>
    </w:p>
    <w:p w:rsidR="00144F3C" w:rsidRDefault="00144F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144F3C" w:rsidRDefault="00144F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4F3C" w:rsidRDefault="00144F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4F3C" w:rsidRPr="00144F3C" w:rsidRDefault="00144F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2015</w:t>
      </w:r>
      <w:bookmarkStart w:id="0" w:name="_GoBack"/>
      <w:bookmarkEnd w:id="0"/>
    </w:p>
    <w:sectPr w:rsidR="00144F3C" w:rsidRPr="00144F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F3C" w:rsidRDefault="00144F3C" w:rsidP="00564E3C">
      <w:pPr>
        <w:spacing w:after="0" w:line="240" w:lineRule="auto"/>
      </w:pPr>
      <w:r>
        <w:separator/>
      </w:r>
    </w:p>
  </w:endnote>
  <w:endnote w:type="continuationSeparator" w:id="0">
    <w:p w:rsidR="00144F3C" w:rsidRDefault="00144F3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44F3C">
      <w:rPr>
        <w:rFonts w:ascii="Times New Roman" w:hAnsi="Times New Roman" w:cs="Times New Roman"/>
        <w:noProof/>
        <w:sz w:val="24"/>
        <w:szCs w:val="24"/>
      </w:rPr>
      <w:t>18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F3C" w:rsidRDefault="00144F3C" w:rsidP="00564E3C">
      <w:pPr>
        <w:spacing w:after="0" w:line="240" w:lineRule="auto"/>
      </w:pPr>
      <w:r>
        <w:separator/>
      </w:r>
    </w:p>
  </w:footnote>
  <w:footnote w:type="continuationSeparator" w:id="0">
    <w:p w:rsidR="00144F3C" w:rsidRDefault="00144F3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F3C"/>
    <w:rsid w:val="00144F3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0B39D"/>
  <w15:chartTrackingRefBased/>
  <w15:docId w15:val="{92C4E889-986E-4DAE-A2ED-54EC980A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44F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2015-12-18T20:44:00Z</dcterms:created>
  <dcterms:modified xsi:type="dcterms:W3CDTF">2015-12-18T20:48:00Z</dcterms:modified>
</cp:coreProperties>
</file>