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GABMAN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property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Drigg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Carleton, Cumberland.</w:t>
      </w: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469C2" w:rsidRDefault="00F469C2" w:rsidP="00F469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  <w:bookmarkStart w:id="0" w:name="_GoBack"/>
      <w:bookmarkEnd w:id="0"/>
    </w:p>
    <w:sectPr w:rsidR="00DD5B8A" w:rsidRPr="00F469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9C2" w:rsidRDefault="00F469C2" w:rsidP="00564E3C">
      <w:pPr>
        <w:spacing w:after="0" w:line="240" w:lineRule="auto"/>
      </w:pPr>
      <w:r>
        <w:separator/>
      </w:r>
    </w:p>
  </w:endnote>
  <w:endnote w:type="continuationSeparator" w:id="0">
    <w:p w:rsidR="00F469C2" w:rsidRDefault="00F469C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469C2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9C2" w:rsidRDefault="00F469C2" w:rsidP="00564E3C">
      <w:pPr>
        <w:spacing w:after="0" w:line="240" w:lineRule="auto"/>
      </w:pPr>
      <w:r>
        <w:separator/>
      </w:r>
    </w:p>
  </w:footnote>
  <w:footnote w:type="continuationSeparator" w:id="0">
    <w:p w:rsidR="00F469C2" w:rsidRDefault="00F469C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9C2"/>
    <w:rsid w:val="00372DC6"/>
    <w:rsid w:val="00564E3C"/>
    <w:rsid w:val="0064591D"/>
    <w:rsid w:val="00DD5B8A"/>
    <w:rsid w:val="00EB41B8"/>
    <w:rsid w:val="00F14DE1"/>
    <w:rsid w:val="00F4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BCA8B"/>
  <w15:chartTrackingRefBased/>
  <w15:docId w15:val="{01B3E0CA-5A2B-4EA7-9E5D-5A2E645C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469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2015-10-26T21:51:00Z</dcterms:created>
  <dcterms:modified xsi:type="dcterms:W3CDTF">2015-10-26T21:51:00Z</dcterms:modified>
</cp:coreProperties>
</file>