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GABITUS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Darlton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Dunham into lands</w:t>
      </w: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24-60)</w:t>
      </w: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212B3" w:rsidRDefault="005212B3" w:rsidP="005212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sectPr w:rsidR="006B2F86" w:rsidRPr="005212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2B3" w:rsidRDefault="005212B3" w:rsidP="00E71FC3">
      <w:pPr>
        <w:spacing w:after="0" w:line="240" w:lineRule="auto"/>
      </w:pPr>
      <w:r>
        <w:separator/>
      </w:r>
    </w:p>
  </w:endnote>
  <w:endnote w:type="continuationSeparator" w:id="0">
    <w:p w:rsidR="005212B3" w:rsidRDefault="005212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2B3" w:rsidRDefault="005212B3" w:rsidP="00E71FC3">
      <w:pPr>
        <w:spacing w:after="0" w:line="240" w:lineRule="auto"/>
      </w:pPr>
      <w:r>
        <w:separator/>
      </w:r>
    </w:p>
  </w:footnote>
  <w:footnote w:type="continuationSeparator" w:id="0">
    <w:p w:rsidR="005212B3" w:rsidRDefault="005212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2B3"/>
    <w:rsid w:val="005212B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A38F"/>
  <w15:chartTrackingRefBased/>
  <w15:docId w15:val="{00D8E401-AACF-4C81-B2D9-A7D68A5E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2016-03-13T22:21:00Z</dcterms:created>
  <dcterms:modified xsi:type="dcterms:W3CDTF">2016-03-13T22:22:00Z</dcterms:modified>
</cp:coreProperties>
</file>