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E765B" w14:textId="6B806CF8" w:rsidR="00CB24A0" w:rsidRDefault="00CB24A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GABEFORE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d.ca.1439)</w:t>
      </w:r>
    </w:p>
    <w:p w14:paraId="37300530" w14:textId="542D3905" w:rsidR="00CB24A0" w:rsidRDefault="00CB24A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74D0BB4C" w14:textId="77777777" w:rsidR="00CB24A0" w:rsidRDefault="00CB24A0" w:rsidP="009139A6">
      <w:pPr>
        <w:pStyle w:val="NoSpacing"/>
        <w:rPr>
          <w:rFonts w:cs="Times New Roman"/>
          <w:szCs w:val="24"/>
        </w:rPr>
      </w:pPr>
    </w:p>
    <w:p w14:paraId="659B0AB0" w14:textId="77777777" w:rsidR="00CB24A0" w:rsidRDefault="00CB24A0" w:rsidP="009139A6">
      <w:pPr>
        <w:pStyle w:val="NoSpacing"/>
        <w:rPr>
          <w:rFonts w:cs="Times New Roman"/>
          <w:szCs w:val="24"/>
        </w:rPr>
      </w:pPr>
    </w:p>
    <w:p w14:paraId="01E2A618" w14:textId="24FB55E7" w:rsidR="00CB24A0" w:rsidRDefault="00CB24A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Nicholas.    </w:t>
      </w:r>
      <w:r>
        <w:rPr>
          <w:rFonts w:cs="Times New Roman"/>
          <w:szCs w:val="24"/>
        </w:rPr>
        <w:t>(C.F.R. 1437-45 p.53)</w:t>
      </w:r>
    </w:p>
    <w:p w14:paraId="059E7583" w14:textId="77777777" w:rsidR="00CB24A0" w:rsidRDefault="00CB24A0" w:rsidP="009139A6">
      <w:pPr>
        <w:pStyle w:val="NoSpacing"/>
        <w:rPr>
          <w:rFonts w:cs="Times New Roman"/>
          <w:szCs w:val="24"/>
        </w:rPr>
      </w:pPr>
    </w:p>
    <w:p w14:paraId="74734D9E" w14:textId="77777777" w:rsidR="00CB24A0" w:rsidRDefault="00CB24A0" w:rsidP="009139A6">
      <w:pPr>
        <w:pStyle w:val="NoSpacing"/>
        <w:rPr>
          <w:rFonts w:cs="Times New Roman"/>
          <w:szCs w:val="24"/>
        </w:rPr>
      </w:pPr>
    </w:p>
    <w:p w14:paraId="6B82284F" w14:textId="035C8D0E" w:rsidR="00CB24A0" w:rsidRDefault="00CB24A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Apr.1439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</w:t>
      </w:r>
      <w:proofErr w:type="spellStart"/>
      <w:r>
        <w:rPr>
          <w:rFonts w:cs="Times New Roman"/>
          <w:szCs w:val="24"/>
        </w:rPr>
        <w:t>Northamptonshire</w:t>
      </w:r>
      <w:proofErr w:type="spellEnd"/>
      <w:r>
        <w:rPr>
          <w:rFonts w:cs="Times New Roman"/>
          <w:szCs w:val="24"/>
        </w:rPr>
        <w:t>.</w:t>
      </w:r>
    </w:p>
    <w:p w14:paraId="4EEF9B91" w14:textId="6D24237C" w:rsidR="00CB24A0" w:rsidRDefault="00CB24A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2093B434" w14:textId="77777777" w:rsidR="00CB24A0" w:rsidRDefault="00CB24A0" w:rsidP="009139A6">
      <w:pPr>
        <w:pStyle w:val="NoSpacing"/>
        <w:rPr>
          <w:rFonts w:cs="Times New Roman"/>
          <w:szCs w:val="24"/>
        </w:rPr>
      </w:pPr>
    </w:p>
    <w:p w14:paraId="6D66E4E8" w14:textId="77777777" w:rsidR="00CB24A0" w:rsidRDefault="00CB24A0" w:rsidP="009139A6">
      <w:pPr>
        <w:pStyle w:val="NoSpacing"/>
        <w:rPr>
          <w:rFonts w:cs="Times New Roman"/>
          <w:szCs w:val="24"/>
        </w:rPr>
      </w:pPr>
    </w:p>
    <w:p w14:paraId="0730A6F1" w14:textId="21D430C6" w:rsidR="00CB24A0" w:rsidRDefault="00CB24A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June 2023</w:t>
      </w:r>
    </w:p>
    <w:p w14:paraId="4BB5AE2B" w14:textId="77777777" w:rsidR="00CB24A0" w:rsidRPr="00CB24A0" w:rsidRDefault="00CB24A0" w:rsidP="009139A6">
      <w:pPr>
        <w:pStyle w:val="NoSpacing"/>
        <w:rPr>
          <w:rFonts w:cs="Times New Roman"/>
          <w:szCs w:val="24"/>
        </w:rPr>
      </w:pPr>
    </w:p>
    <w:sectPr w:rsidR="00CB24A0" w:rsidRPr="00CB24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6EE5C" w14:textId="77777777" w:rsidR="00CB24A0" w:rsidRDefault="00CB24A0" w:rsidP="009139A6">
      <w:r>
        <w:separator/>
      </w:r>
    </w:p>
  </w:endnote>
  <w:endnote w:type="continuationSeparator" w:id="0">
    <w:p w14:paraId="74F796F1" w14:textId="77777777" w:rsidR="00CB24A0" w:rsidRDefault="00CB24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251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068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A9C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732F3" w14:textId="77777777" w:rsidR="00CB24A0" w:rsidRDefault="00CB24A0" w:rsidP="009139A6">
      <w:r>
        <w:separator/>
      </w:r>
    </w:p>
  </w:footnote>
  <w:footnote w:type="continuationSeparator" w:id="0">
    <w:p w14:paraId="62F82692" w14:textId="77777777" w:rsidR="00CB24A0" w:rsidRDefault="00CB24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D9C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9F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FFB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4A0"/>
    <w:rsid w:val="000666E0"/>
    <w:rsid w:val="002510B7"/>
    <w:rsid w:val="005C130B"/>
    <w:rsid w:val="00826F5C"/>
    <w:rsid w:val="009139A6"/>
    <w:rsid w:val="00916798"/>
    <w:rsid w:val="009448BB"/>
    <w:rsid w:val="00947624"/>
    <w:rsid w:val="00A3176C"/>
    <w:rsid w:val="00AE65F8"/>
    <w:rsid w:val="00BA00AB"/>
    <w:rsid w:val="00CB24A0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1338D"/>
  <w15:chartTrackingRefBased/>
  <w15:docId w15:val="{C35653A5-7F81-4B6E-891D-10B3BA0A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28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2023-06-10T20:46:00Z</dcterms:created>
  <dcterms:modified xsi:type="dcterms:W3CDTF">2023-06-10T21:15:00Z</dcterms:modified>
</cp:coreProperties>
</file>